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W w:w="11196" w:type="dxa"/>
        <w:tblInd w:w="144" w:type="dxa"/>
        <w:tblLayout w:type="fixed"/>
        <w:tblLook w:val="0000" w:firstRow="0" w:lastRow="0" w:firstColumn="0" w:lastColumn="0" w:noHBand="0" w:noVBand="0"/>
      </w:tblPr>
      <w:tblGrid>
        <w:gridCol w:w="54"/>
        <w:gridCol w:w="188"/>
        <w:gridCol w:w="946"/>
        <w:gridCol w:w="1008"/>
        <w:gridCol w:w="1800"/>
        <w:gridCol w:w="90"/>
        <w:gridCol w:w="540"/>
        <w:gridCol w:w="990"/>
        <w:gridCol w:w="918"/>
        <w:gridCol w:w="270"/>
        <w:gridCol w:w="72"/>
        <w:gridCol w:w="1440"/>
        <w:gridCol w:w="990"/>
        <w:gridCol w:w="1890"/>
      </w:tblGrid>
      <w:tr w:rsidR="00305C02" w14:paraId="70200388" w14:textId="77777777" w:rsidTr="001B7188">
        <w:trPr>
          <w:cantSplit/>
          <w:trHeight w:val="350"/>
        </w:trPr>
        <w:tc>
          <w:tcPr>
            <w:tcW w:w="1188" w:type="dxa"/>
            <w:gridSpan w:val="3"/>
            <w:vMerge w:val="restart"/>
          </w:tcPr>
          <w:p w14:paraId="00CCBF9C" w14:textId="527F294F" w:rsidR="00305C02" w:rsidRDefault="0054559F">
            <w:r>
              <w:rPr>
                <w:sz w:val="20"/>
              </w:rPr>
              <w:object w:dxaOrig="941" w:dyaOrig="941" w14:anchorId="54D22B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.1pt;height:50.1pt" o:ole="" fillcolor="window">
                  <v:imagedata r:id="rId8" o:title=""/>
                </v:shape>
                <o:OLEObject Type="Embed" ProgID="Word.Picture.8" ShapeID="_x0000_i1025" DrawAspect="Content" ObjectID="_1703062456" r:id="rId9"/>
              </w:object>
            </w:r>
          </w:p>
        </w:tc>
        <w:tc>
          <w:tcPr>
            <w:tcW w:w="5346" w:type="dxa"/>
            <w:gridSpan w:val="6"/>
            <w:vAlign w:val="center"/>
          </w:tcPr>
          <w:p w14:paraId="1A165F12" w14:textId="2BCDEAF9" w:rsidR="00305C02" w:rsidRDefault="00305C02" w:rsidP="00481D6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REQUEST FOR AIR CURTAIN DESTRUCTOR</w:t>
            </w:r>
            <w:r w:rsidR="00216510">
              <w:rPr>
                <w:b/>
                <w:sz w:val="22"/>
              </w:rPr>
              <w:t xml:space="preserve"> </w:t>
            </w:r>
            <w:r w:rsidR="007F4417">
              <w:rPr>
                <w:b/>
                <w:sz w:val="22"/>
              </w:rPr>
              <w:t xml:space="preserve">APPROVAL </w:t>
            </w:r>
            <w:r w:rsidR="00216510">
              <w:rPr>
                <w:b/>
                <w:sz w:val="22"/>
              </w:rPr>
              <w:t>UNDER 326</w:t>
            </w:r>
            <w:r w:rsidR="00481D67">
              <w:rPr>
                <w:b/>
                <w:sz w:val="22"/>
              </w:rPr>
              <w:t> </w:t>
            </w:r>
            <w:r w:rsidR="00216510">
              <w:rPr>
                <w:b/>
                <w:sz w:val="22"/>
              </w:rPr>
              <w:t>IAC 4-1</w:t>
            </w:r>
          </w:p>
        </w:tc>
        <w:tc>
          <w:tcPr>
            <w:tcW w:w="270" w:type="dxa"/>
            <w:vAlign w:val="center"/>
          </w:tcPr>
          <w:p w14:paraId="6749F6B9" w14:textId="77777777" w:rsidR="00305C02" w:rsidRDefault="00305C02">
            <w:pPr>
              <w:rPr>
                <w:b/>
                <w:sz w:val="22"/>
              </w:rPr>
            </w:pPr>
          </w:p>
        </w:tc>
        <w:tc>
          <w:tcPr>
            <w:tcW w:w="4392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BE1CEE" w14:textId="77F42356" w:rsidR="000853AD" w:rsidRDefault="000853AD" w:rsidP="001B7188">
            <w:pPr>
              <w:pStyle w:val="Footer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INDIANA DEPARTMENT OF ENVIRONMENTAL MANAGEMENT</w:t>
            </w:r>
          </w:p>
          <w:p w14:paraId="1B8B1876" w14:textId="033ED552" w:rsidR="00305C02" w:rsidRPr="000853AD" w:rsidRDefault="000853AD" w:rsidP="001B7188">
            <w:pPr>
              <w:pStyle w:val="Footer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OFFICE OF AIR QUALITY – COMPLIANCE &amp; ENFORCEMENT</w:t>
            </w:r>
          </w:p>
          <w:p w14:paraId="42362702" w14:textId="77777777" w:rsidR="00305C02" w:rsidRPr="000853AD" w:rsidRDefault="00305C02" w:rsidP="001B7188">
            <w:pPr>
              <w:jc w:val="center"/>
              <w:rPr>
                <w:sz w:val="14"/>
                <w:szCs w:val="14"/>
              </w:rPr>
            </w:pPr>
            <w:r w:rsidRPr="000853AD">
              <w:rPr>
                <w:sz w:val="14"/>
                <w:szCs w:val="14"/>
              </w:rPr>
              <w:t>100 N. Senate Avenue</w:t>
            </w:r>
          </w:p>
          <w:p w14:paraId="32833DC9" w14:textId="77777777" w:rsidR="00305C02" w:rsidRPr="000853AD" w:rsidRDefault="00ED763B" w:rsidP="001B7188">
            <w:pPr>
              <w:jc w:val="center"/>
              <w:rPr>
                <w:sz w:val="14"/>
                <w:szCs w:val="14"/>
              </w:rPr>
            </w:pPr>
            <w:r w:rsidRPr="000853AD">
              <w:rPr>
                <w:sz w:val="14"/>
                <w:szCs w:val="14"/>
              </w:rPr>
              <w:t>MC 61-50</w:t>
            </w:r>
            <w:r w:rsidR="006B50B6" w:rsidRPr="000853AD">
              <w:rPr>
                <w:sz w:val="14"/>
                <w:szCs w:val="14"/>
              </w:rPr>
              <w:t>, Room 1003</w:t>
            </w:r>
          </w:p>
          <w:p w14:paraId="6FE61B7D" w14:textId="1C8A641D" w:rsidR="00305C02" w:rsidRDefault="0095416E" w:rsidP="001B7188">
            <w:pPr>
              <w:jc w:val="center"/>
              <w:rPr>
                <w:sz w:val="14"/>
                <w:szCs w:val="14"/>
              </w:rPr>
            </w:pPr>
            <w:r w:rsidRPr="000853AD">
              <w:rPr>
                <w:sz w:val="14"/>
                <w:szCs w:val="14"/>
              </w:rPr>
              <w:t xml:space="preserve">Indianapolis, </w:t>
            </w:r>
            <w:r w:rsidR="00ED763B" w:rsidRPr="000853AD">
              <w:rPr>
                <w:sz w:val="14"/>
                <w:szCs w:val="14"/>
              </w:rPr>
              <w:t>IN 46204</w:t>
            </w:r>
            <w:r w:rsidR="00036DB7" w:rsidRPr="000853AD">
              <w:rPr>
                <w:sz w:val="14"/>
                <w:szCs w:val="14"/>
              </w:rPr>
              <w:t>-2251</w:t>
            </w:r>
          </w:p>
          <w:p w14:paraId="2C7E9FA5" w14:textId="77777777" w:rsidR="001B7188" w:rsidRDefault="000853AD" w:rsidP="001B7188">
            <w:pPr>
              <w:tabs>
                <w:tab w:val="left" w:pos="54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Telep</w:t>
            </w:r>
            <w:r w:rsidR="00305C02" w:rsidRPr="000853AD">
              <w:rPr>
                <w:sz w:val="14"/>
                <w:szCs w:val="14"/>
              </w:rPr>
              <w:t>hone: (317) 233-5672</w:t>
            </w:r>
          </w:p>
          <w:p w14:paraId="255DAF27" w14:textId="478DF862" w:rsidR="000853AD" w:rsidRPr="000853AD" w:rsidRDefault="000853AD" w:rsidP="001B7188">
            <w:pPr>
              <w:tabs>
                <w:tab w:val="left" w:pos="54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Email: </w:t>
            </w:r>
            <w:hyperlink r:id="rId10" w:history="1">
              <w:r w:rsidR="00357E32" w:rsidRPr="00E3572A">
                <w:rPr>
                  <w:rStyle w:val="Hyperlink"/>
                  <w:szCs w:val="14"/>
                </w:rPr>
                <w:t>burnapprovals@idem.IN.gov</w:t>
              </w:r>
            </w:hyperlink>
          </w:p>
          <w:p w14:paraId="0A4765FB" w14:textId="10BF40D4" w:rsidR="00305C02" w:rsidRPr="000853AD" w:rsidRDefault="000853AD" w:rsidP="001B7188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Website: </w:t>
            </w:r>
            <w:hyperlink r:id="rId11" w:history="1">
              <w:r w:rsidRPr="001E4CD2">
                <w:rPr>
                  <w:rStyle w:val="Hyperlink"/>
                  <w:szCs w:val="14"/>
                </w:rPr>
                <w:t>www.in.gov/idem/openburning</w:t>
              </w:r>
            </w:hyperlink>
          </w:p>
        </w:tc>
      </w:tr>
      <w:tr w:rsidR="00305C02" w14:paraId="4B5C7353" w14:textId="77777777" w:rsidTr="00707097">
        <w:trPr>
          <w:cantSplit/>
          <w:trHeight w:val="162"/>
        </w:trPr>
        <w:tc>
          <w:tcPr>
            <w:tcW w:w="1188" w:type="dxa"/>
            <w:gridSpan w:val="3"/>
            <w:vMerge/>
          </w:tcPr>
          <w:p w14:paraId="17345ED6" w14:textId="77777777" w:rsidR="00305C02" w:rsidRDefault="00305C02"/>
        </w:tc>
        <w:tc>
          <w:tcPr>
            <w:tcW w:w="5346" w:type="dxa"/>
            <w:gridSpan w:val="6"/>
          </w:tcPr>
          <w:p w14:paraId="4F26F6E8" w14:textId="63B11C1A" w:rsidR="00305C02" w:rsidRDefault="00CC5271" w:rsidP="006B50B6">
            <w:pPr>
              <w:rPr>
                <w:highlight w:val="green"/>
              </w:rPr>
            </w:pPr>
            <w:r w:rsidRPr="000853AD">
              <w:rPr>
                <w:sz w:val="14"/>
                <w:szCs w:val="18"/>
              </w:rPr>
              <w:t xml:space="preserve">State Form 43688 </w:t>
            </w:r>
            <w:r w:rsidR="006247CF" w:rsidRPr="006247CF">
              <w:rPr>
                <w:sz w:val="14"/>
                <w:szCs w:val="18"/>
              </w:rPr>
              <w:t>(R9 / 1-22)</w:t>
            </w:r>
          </w:p>
        </w:tc>
        <w:tc>
          <w:tcPr>
            <w:tcW w:w="270" w:type="dxa"/>
          </w:tcPr>
          <w:p w14:paraId="24DB00D8" w14:textId="77777777" w:rsidR="00305C02" w:rsidRDefault="00305C02"/>
        </w:tc>
        <w:tc>
          <w:tcPr>
            <w:tcW w:w="439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BC1ACA" w14:textId="77777777" w:rsidR="00305C02" w:rsidRDefault="00305C02"/>
        </w:tc>
      </w:tr>
      <w:tr w:rsidR="00305C02" w14:paraId="6BB1A9DE" w14:textId="77777777" w:rsidTr="00707097">
        <w:trPr>
          <w:cantSplit/>
          <w:trHeight w:val="151"/>
        </w:trPr>
        <w:tc>
          <w:tcPr>
            <w:tcW w:w="1188" w:type="dxa"/>
            <w:gridSpan w:val="3"/>
            <w:vMerge/>
          </w:tcPr>
          <w:p w14:paraId="34C11CFB" w14:textId="77777777" w:rsidR="00305C02" w:rsidRDefault="00305C02"/>
        </w:tc>
        <w:tc>
          <w:tcPr>
            <w:tcW w:w="5346" w:type="dxa"/>
            <w:gridSpan w:val="6"/>
          </w:tcPr>
          <w:p w14:paraId="6F81A8B7" w14:textId="2C2D5F6E" w:rsidR="00305C02" w:rsidRDefault="00305C02"/>
        </w:tc>
        <w:tc>
          <w:tcPr>
            <w:tcW w:w="270" w:type="dxa"/>
          </w:tcPr>
          <w:p w14:paraId="5C326505" w14:textId="77777777" w:rsidR="00305C02" w:rsidRDefault="00305C02"/>
        </w:tc>
        <w:tc>
          <w:tcPr>
            <w:tcW w:w="439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5A6A6E" w14:textId="77777777" w:rsidR="00305C02" w:rsidRDefault="00305C02"/>
        </w:tc>
      </w:tr>
      <w:tr w:rsidR="00305C02" w14:paraId="0C3F646C" w14:textId="77777777" w:rsidTr="00707097">
        <w:trPr>
          <w:cantSplit/>
          <w:trHeight w:val="106"/>
        </w:trPr>
        <w:tc>
          <w:tcPr>
            <w:tcW w:w="242" w:type="dxa"/>
            <w:gridSpan w:val="2"/>
          </w:tcPr>
          <w:p w14:paraId="19CE946D" w14:textId="77777777" w:rsidR="00305C02" w:rsidRDefault="00305C02"/>
        </w:tc>
        <w:tc>
          <w:tcPr>
            <w:tcW w:w="6292" w:type="dxa"/>
            <w:gridSpan w:val="7"/>
          </w:tcPr>
          <w:p w14:paraId="2520C6EE" w14:textId="77777777" w:rsidR="00305C02" w:rsidRDefault="00305C02"/>
        </w:tc>
        <w:tc>
          <w:tcPr>
            <w:tcW w:w="270" w:type="dxa"/>
          </w:tcPr>
          <w:p w14:paraId="757C6E2D" w14:textId="77777777" w:rsidR="00305C02" w:rsidRDefault="00305C02"/>
        </w:tc>
        <w:tc>
          <w:tcPr>
            <w:tcW w:w="439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9BACC2" w14:textId="77777777" w:rsidR="00305C02" w:rsidRDefault="00305C02"/>
        </w:tc>
      </w:tr>
      <w:tr w:rsidR="001B7188" w14:paraId="23F05054" w14:textId="77777777" w:rsidTr="001B7188">
        <w:trPr>
          <w:cantSplit/>
          <w:trHeight w:val="259"/>
        </w:trPr>
        <w:tc>
          <w:tcPr>
            <w:tcW w:w="6534" w:type="dxa"/>
            <w:gridSpan w:val="9"/>
            <w:vMerge w:val="restart"/>
          </w:tcPr>
          <w:p w14:paraId="62C8E7E2" w14:textId="0C03C7F7" w:rsidR="001B7188" w:rsidRPr="000853AD" w:rsidRDefault="001B7188" w:rsidP="001B7188">
            <w:pPr>
              <w:rPr>
                <w:i/>
                <w:iCs/>
              </w:rPr>
            </w:pPr>
            <w:r>
              <w:rPr>
                <w:i/>
                <w:iCs/>
              </w:rPr>
              <w:t>NOTES</w:t>
            </w:r>
            <w:r w:rsidRPr="000853AD">
              <w:rPr>
                <w:i/>
                <w:iCs/>
              </w:rPr>
              <w:t>:</w:t>
            </w:r>
          </w:p>
          <w:p w14:paraId="2AEDE242" w14:textId="370BBB9F" w:rsidR="001B7188" w:rsidRDefault="0057237D" w:rsidP="00B67178">
            <w:pPr>
              <w:numPr>
                <w:ilvl w:val="0"/>
                <w:numId w:val="43"/>
              </w:numPr>
              <w:rPr>
                <w:i/>
                <w:iCs/>
              </w:rPr>
            </w:pPr>
            <w:r>
              <w:rPr>
                <w:i/>
                <w:iCs/>
              </w:rPr>
              <w:t>T</w:t>
            </w:r>
            <w:r w:rsidR="00CB6884">
              <w:rPr>
                <w:i/>
                <w:iCs/>
              </w:rPr>
              <w:t xml:space="preserve">his </w:t>
            </w:r>
            <w:r w:rsidR="001B7188">
              <w:rPr>
                <w:i/>
                <w:iCs/>
              </w:rPr>
              <w:t xml:space="preserve">form </w:t>
            </w:r>
            <w:r w:rsidR="00CB6884">
              <w:rPr>
                <w:i/>
                <w:iCs/>
              </w:rPr>
              <w:t xml:space="preserve">is </w:t>
            </w:r>
            <w:r w:rsidR="000F7192">
              <w:rPr>
                <w:i/>
                <w:iCs/>
              </w:rPr>
              <w:t xml:space="preserve">used to </w:t>
            </w:r>
            <w:r w:rsidR="001B7188">
              <w:rPr>
                <w:i/>
                <w:iCs/>
              </w:rPr>
              <w:t>request</w:t>
            </w:r>
            <w:r w:rsidR="00CB6884">
              <w:rPr>
                <w:i/>
                <w:iCs/>
              </w:rPr>
              <w:t xml:space="preserve"> an</w:t>
            </w:r>
            <w:r w:rsidR="001B7188">
              <w:rPr>
                <w:i/>
                <w:iCs/>
              </w:rPr>
              <w:t xml:space="preserve"> </w:t>
            </w:r>
            <w:r w:rsidR="001B7188" w:rsidRPr="00E36FED">
              <w:rPr>
                <w:i/>
                <w:iCs/>
              </w:rPr>
              <w:t>approval</w:t>
            </w:r>
            <w:r w:rsidR="00CB6884">
              <w:rPr>
                <w:i/>
                <w:iCs/>
              </w:rPr>
              <w:t xml:space="preserve"> </w:t>
            </w:r>
            <w:r w:rsidR="001B7188">
              <w:rPr>
                <w:i/>
                <w:iCs/>
              </w:rPr>
              <w:t xml:space="preserve">to </w:t>
            </w:r>
            <w:r w:rsidR="00CB6884">
              <w:rPr>
                <w:i/>
                <w:iCs/>
              </w:rPr>
              <w:t>operate</w:t>
            </w:r>
            <w:r w:rsidR="001B7188" w:rsidRPr="00E36FED">
              <w:rPr>
                <w:i/>
                <w:iCs/>
              </w:rPr>
              <w:t xml:space="preserve"> an air curtain destructor</w:t>
            </w:r>
            <w:r w:rsidR="00A96586">
              <w:rPr>
                <w:i/>
                <w:iCs/>
              </w:rPr>
              <w:t>,</w:t>
            </w:r>
            <w:r w:rsidR="001B7188" w:rsidRPr="00E36FED">
              <w:rPr>
                <w:i/>
                <w:iCs/>
              </w:rPr>
              <w:t xml:space="preserve"> </w:t>
            </w:r>
            <w:r w:rsidR="001B7188">
              <w:rPr>
                <w:i/>
                <w:iCs/>
              </w:rPr>
              <w:t>in accordance</w:t>
            </w:r>
            <w:r w:rsidR="001B7188" w:rsidRPr="00E36FED">
              <w:rPr>
                <w:i/>
                <w:iCs/>
              </w:rPr>
              <w:t xml:space="preserve"> with 326 IAC 4-1.</w:t>
            </w:r>
            <w:r w:rsidR="001B7188">
              <w:rPr>
                <w:i/>
                <w:iCs/>
              </w:rPr>
              <w:t xml:space="preserve"> </w:t>
            </w:r>
            <w:r w:rsidR="001B7188" w:rsidRPr="00E36FED">
              <w:rPr>
                <w:i/>
                <w:iCs/>
              </w:rPr>
              <w:t xml:space="preserve"> Complete and return this </w:t>
            </w:r>
            <w:r w:rsidR="00A96586">
              <w:rPr>
                <w:i/>
                <w:iCs/>
              </w:rPr>
              <w:t xml:space="preserve">form, along with </w:t>
            </w:r>
            <w:r w:rsidR="001B7188">
              <w:rPr>
                <w:i/>
                <w:iCs/>
              </w:rPr>
              <w:t>the Identification of Potentially Affected Persons (State Form 49635) form</w:t>
            </w:r>
            <w:r w:rsidR="00A96586">
              <w:rPr>
                <w:i/>
                <w:iCs/>
              </w:rPr>
              <w:t>,</w:t>
            </w:r>
            <w:r w:rsidR="001B7188">
              <w:rPr>
                <w:i/>
                <w:iCs/>
              </w:rPr>
              <w:t xml:space="preserve"> </w:t>
            </w:r>
            <w:r w:rsidR="001B7188" w:rsidRPr="00E36FED">
              <w:rPr>
                <w:i/>
                <w:iCs/>
              </w:rPr>
              <w:t>to the Office of Air Quality</w:t>
            </w:r>
            <w:r w:rsidR="00CB6884">
              <w:rPr>
                <w:i/>
                <w:iCs/>
              </w:rPr>
              <w:t xml:space="preserve"> e</w:t>
            </w:r>
            <w:r w:rsidR="00B82D3E">
              <w:rPr>
                <w:i/>
                <w:iCs/>
              </w:rPr>
              <w:t>-</w:t>
            </w:r>
            <w:r w:rsidR="00CB6884">
              <w:rPr>
                <w:i/>
                <w:iCs/>
              </w:rPr>
              <w:t>mail</w:t>
            </w:r>
            <w:r w:rsidR="001B7188" w:rsidRPr="00E36FED">
              <w:rPr>
                <w:i/>
                <w:iCs/>
              </w:rPr>
              <w:t xml:space="preserve"> address provided in the upper right</w:t>
            </w:r>
            <w:r w:rsidR="001B7188">
              <w:rPr>
                <w:i/>
                <w:iCs/>
              </w:rPr>
              <w:t>-</w:t>
            </w:r>
            <w:r w:rsidR="001B7188" w:rsidRPr="00E36FED">
              <w:rPr>
                <w:i/>
                <w:iCs/>
              </w:rPr>
              <w:t xml:space="preserve">hand </w:t>
            </w:r>
            <w:r w:rsidR="001B7188">
              <w:rPr>
                <w:i/>
                <w:iCs/>
              </w:rPr>
              <w:t>corner.</w:t>
            </w:r>
          </w:p>
          <w:p w14:paraId="382C42B7" w14:textId="2961E20B" w:rsidR="001B7188" w:rsidRPr="001B7188" w:rsidRDefault="001B7188" w:rsidP="00B67178">
            <w:pPr>
              <w:numPr>
                <w:ilvl w:val="0"/>
                <w:numId w:val="43"/>
              </w:numPr>
              <w:rPr>
                <w:i/>
                <w:iCs/>
              </w:rPr>
            </w:pPr>
            <w:r w:rsidRPr="00E36FED">
              <w:rPr>
                <w:i/>
                <w:iCs/>
              </w:rPr>
              <w:t>In case of questions</w:t>
            </w:r>
            <w:r>
              <w:rPr>
                <w:i/>
                <w:iCs/>
              </w:rPr>
              <w:t>, call (</w:t>
            </w:r>
            <w:r w:rsidRPr="00E36FED">
              <w:rPr>
                <w:i/>
                <w:iCs/>
              </w:rPr>
              <w:t>317</w:t>
            </w:r>
            <w:r>
              <w:rPr>
                <w:i/>
                <w:iCs/>
              </w:rPr>
              <w:t xml:space="preserve">) </w:t>
            </w:r>
            <w:r w:rsidRPr="00E36FED">
              <w:rPr>
                <w:i/>
                <w:iCs/>
              </w:rPr>
              <w:t xml:space="preserve">233-5672 or </w:t>
            </w:r>
            <w:r>
              <w:rPr>
                <w:i/>
                <w:iCs/>
              </w:rPr>
              <w:t xml:space="preserve">email </w:t>
            </w:r>
            <w:hyperlink r:id="rId12" w:history="1">
              <w:r w:rsidRPr="00260900">
                <w:rPr>
                  <w:rStyle w:val="Hyperlink"/>
                  <w:i/>
                  <w:iCs/>
                  <w:sz w:val="16"/>
                </w:rPr>
                <w:t>burnapprovals@idem.IN.gov</w:t>
              </w:r>
            </w:hyperlink>
            <w:r>
              <w:rPr>
                <w:i/>
                <w:iCs/>
              </w:rPr>
              <w:t>.</w:t>
            </w:r>
          </w:p>
        </w:tc>
        <w:tc>
          <w:tcPr>
            <w:tcW w:w="270" w:type="dxa"/>
          </w:tcPr>
          <w:p w14:paraId="15083083" w14:textId="77777777" w:rsidR="001B7188" w:rsidRDefault="001B7188"/>
        </w:tc>
        <w:tc>
          <w:tcPr>
            <w:tcW w:w="4392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39D6BF" w14:textId="77777777" w:rsidR="001B7188" w:rsidRDefault="001B7188"/>
        </w:tc>
      </w:tr>
      <w:tr w:rsidR="001B7188" w14:paraId="653D8677" w14:textId="77777777" w:rsidTr="00C90A58">
        <w:trPr>
          <w:cantSplit/>
          <w:trHeight w:val="60"/>
        </w:trPr>
        <w:tc>
          <w:tcPr>
            <w:tcW w:w="6534" w:type="dxa"/>
            <w:gridSpan w:val="9"/>
            <w:vMerge/>
          </w:tcPr>
          <w:p w14:paraId="0AA60C88" w14:textId="77777777" w:rsidR="001B7188" w:rsidRDefault="001B7188"/>
        </w:tc>
        <w:tc>
          <w:tcPr>
            <w:tcW w:w="270" w:type="dxa"/>
            <w:vMerge w:val="restart"/>
          </w:tcPr>
          <w:p w14:paraId="1F3B6771" w14:textId="77777777" w:rsidR="001B7188" w:rsidRDefault="001B7188"/>
        </w:tc>
        <w:tc>
          <w:tcPr>
            <w:tcW w:w="2502" w:type="dxa"/>
            <w:gridSpan w:val="3"/>
          </w:tcPr>
          <w:p w14:paraId="44FC3012" w14:textId="77777777" w:rsidR="001B7188" w:rsidRDefault="001B7188"/>
        </w:tc>
        <w:tc>
          <w:tcPr>
            <w:tcW w:w="1890" w:type="dxa"/>
          </w:tcPr>
          <w:p w14:paraId="19CCEA19" w14:textId="77777777" w:rsidR="001B7188" w:rsidRDefault="001B7188"/>
        </w:tc>
      </w:tr>
      <w:tr w:rsidR="001B7188" w14:paraId="58845808" w14:textId="77777777" w:rsidTr="00E87D22">
        <w:trPr>
          <w:cantSplit/>
          <w:trHeight w:val="144"/>
        </w:trPr>
        <w:tc>
          <w:tcPr>
            <w:tcW w:w="6534" w:type="dxa"/>
            <w:gridSpan w:val="9"/>
            <w:vMerge/>
          </w:tcPr>
          <w:p w14:paraId="67908004" w14:textId="77777777" w:rsidR="001B7188" w:rsidRDefault="001B7188"/>
        </w:tc>
        <w:tc>
          <w:tcPr>
            <w:tcW w:w="270" w:type="dxa"/>
            <w:vMerge/>
          </w:tcPr>
          <w:p w14:paraId="2D8C1ADB" w14:textId="77777777" w:rsidR="001B7188" w:rsidRDefault="001B7188"/>
        </w:tc>
        <w:tc>
          <w:tcPr>
            <w:tcW w:w="4392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72EF11A2" w14:textId="77777777" w:rsidR="001B7188" w:rsidRPr="00707097" w:rsidRDefault="001B7188">
            <w:pPr>
              <w:jc w:val="center"/>
              <w:rPr>
                <w:b/>
                <w:bCs/>
                <w:sz w:val="18"/>
                <w:szCs w:val="18"/>
              </w:rPr>
            </w:pPr>
            <w:r w:rsidRPr="00707097">
              <w:rPr>
                <w:b/>
                <w:bCs/>
                <w:sz w:val="18"/>
                <w:szCs w:val="18"/>
              </w:rPr>
              <w:t>FOR OFFICE USE ONLY</w:t>
            </w:r>
          </w:p>
        </w:tc>
      </w:tr>
      <w:tr w:rsidR="001B7188" w14:paraId="5A6F067E" w14:textId="77777777" w:rsidTr="00E87D22">
        <w:trPr>
          <w:cantSplit/>
          <w:trHeight w:val="144"/>
        </w:trPr>
        <w:tc>
          <w:tcPr>
            <w:tcW w:w="6534" w:type="dxa"/>
            <w:gridSpan w:val="9"/>
            <w:vMerge/>
          </w:tcPr>
          <w:p w14:paraId="61182EA1" w14:textId="77777777" w:rsidR="001B7188" w:rsidRDefault="001B7188"/>
        </w:tc>
        <w:tc>
          <w:tcPr>
            <w:tcW w:w="270" w:type="dxa"/>
            <w:vMerge/>
          </w:tcPr>
          <w:p w14:paraId="77C1ADED" w14:textId="77777777" w:rsidR="001B7188" w:rsidRDefault="001B7188"/>
        </w:tc>
        <w:tc>
          <w:tcPr>
            <w:tcW w:w="250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auto" w:fill="000000"/>
            <w:vAlign w:val="center"/>
          </w:tcPr>
          <w:p w14:paraId="5C3A5C53" w14:textId="5F98DCEB" w:rsidR="001B7188" w:rsidRPr="00707097" w:rsidRDefault="001B718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707097">
              <w:rPr>
                <w:b/>
                <w:bCs/>
                <w:color w:val="FFFFFF"/>
                <w:sz w:val="18"/>
                <w:szCs w:val="18"/>
              </w:rPr>
              <w:t>APPROVAL ID NUMBER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45F4C67A" w14:textId="77777777" w:rsidR="001B7188" w:rsidRPr="00707097" w:rsidRDefault="001B7188">
            <w:pPr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707097">
              <w:rPr>
                <w:b/>
                <w:bCs/>
                <w:color w:val="FFFFFF"/>
                <w:sz w:val="18"/>
                <w:szCs w:val="18"/>
              </w:rPr>
              <w:t>ASSIGNED TO</w:t>
            </w:r>
          </w:p>
        </w:tc>
      </w:tr>
      <w:tr w:rsidR="001B7188" w14:paraId="49AAD811" w14:textId="77777777" w:rsidTr="00E87D22">
        <w:trPr>
          <w:cantSplit/>
          <w:trHeight w:val="476"/>
        </w:trPr>
        <w:tc>
          <w:tcPr>
            <w:tcW w:w="6534" w:type="dxa"/>
            <w:gridSpan w:val="9"/>
            <w:vMerge/>
          </w:tcPr>
          <w:p w14:paraId="2012262C" w14:textId="77777777" w:rsidR="001B7188" w:rsidRDefault="001B7188"/>
        </w:tc>
        <w:tc>
          <w:tcPr>
            <w:tcW w:w="270" w:type="dxa"/>
            <w:vMerge/>
          </w:tcPr>
          <w:p w14:paraId="734F2A3E" w14:textId="77777777" w:rsidR="001B7188" w:rsidRDefault="001B7188"/>
        </w:tc>
        <w:tc>
          <w:tcPr>
            <w:tcW w:w="250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F147892" w14:textId="5B62DACF" w:rsidR="001B7188" w:rsidRPr="00C90A58" w:rsidRDefault="001B7188" w:rsidP="000853AD">
            <w:pPr>
              <w:jc w:val="center"/>
              <w:rPr>
                <w:sz w:val="18"/>
                <w:szCs w:val="18"/>
              </w:rPr>
            </w:pPr>
            <w:r w:rsidRPr="00C90A58"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sz w:val="18"/>
                <w:szCs w:val="18"/>
              </w:rPr>
              <w:instrText xml:space="preserve"> FORMTEXT </w:instrText>
            </w:r>
            <w:r w:rsidRPr="00C90A58">
              <w:rPr>
                <w:sz w:val="18"/>
                <w:szCs w:val="18"/>
              </w:rPr>
            </w:r>
            <w:r w:rsidRPr="00C90A58">
              <w:rPr>
                <w:sz w:val="18"/>
                <w:szCs w:val="18"/>
              </w:rPr>
              <w:fldChar w:fldCharType="separate"/>
            </w:r>
            <w:r w:rsidRPr="00C90A58">
              <w:rPr>
                <w:sz w:val="18"/>
                <w:szCs w:val="18"/>
              </w:rPr>
              <w:t> </w:t>
            </w:r>
            <w:r w:rsidRPr="00C90A58">
              <w:rPr>
                <w:sz w:val="18"/>
                <w:szCs w:val="18"/>
              </w:rPr>
              <w:t> </w:t>
            </w:r>
            <w:r w:rsidRPr="00C90A58">
              <w:rPr>
                <w:sz w:val="18"/>
                <w:szCs w:val="18"/>
              </w:rPr>
              <w:t> </w:t>
            </w:r>
            <w:r w:rsidRPr="00C90A58">
              <w:rPr>
                <w:sz w:val="18"/>
                <w:szCs w:val="18"/>
              </w:rPr>
              <w:t> </w:t>
            </w:r>
            <w:r w:rsidRPr="00C90A58">
              <w:rPr>
                <w:sz w:val="18"/>
                <w:szCs w:val="18"/>
              </w:rPr>
              <w:t> </w:t>
            </w:r>
            <w:r w:rsidRPr="00C90A58">
              <w:rPr>
                <w:sz w:val="18"/>
                <w:szCs w:val="18"/>
              </w:rPr>
              <w:fldChar w:fldCharType="end"/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F62502F" w14:textId="7A7121BE" w:rsidR="001B7188" w:rsidRPr="00707097" w:rsidRDefault="001B7188" w:rsidP="000853AD">
            <w:pPr>
              <w:jc w:val="center"/>
              <w:rPr>
                <w:sz w:val="18"/>
                <w:szCs w:val="18"/>
              </w:rPr>
            </w:pPr>
            <w:r w:rsidRPr="00707097">
              <w:rPr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07097">
              <w:rPr>
                <w:sz w:val="18"/>
                <w:szCs w:val="18"/>
              </w:rPr>
              <w:instrText xml:space="preserve"> FORMTEXT </w:instrText>
            </w:r>
            <w:r w:rsidRPr="00707097">
              <w:rPr>
                <w:sz w:val="18"/>
                <w:szCs w:val="18"/>
              </w:rPr>
            </w:r>
            <w:r w:rsidRPr="00707097">
              <w:rPr>
                <w:sz w:val="18"/>
                <w:szCs w:val="18"/>
              </w:rPr>
              <w:fldChar w:fldCharType="separate"/>
            </w:r>
            <w:r w:rsidRPr="00707097">
              <w:rPr>
                <w:sz w:val="18"/>
                <w:szCs w:val="18"/>
              </w:rPr>
              <w:t> </w:t>
            </w:r>
            <w:r w:rsidRPr="00707097">
              <w:rPr>
                <w:sz w:val="18"/>
                <w:szCs w:val="18"/>
              </w:rPr>
              <w:t> </w:t>
            </w:r>
            <w:r w:rsidRPr="00707097">
              <w:rPr>
                <w:sz w:val="18"/>
                <w:szCs w:val="18"/>
              </w:rPr>
              <w:t> </w:t>
            </w:r>
            <w:r w:rsidRPr="00707097">
              <w:rPr>
                <w:sz w:val="18"/>
                <w:szCs w:val="18"/>
              </w:rPr>
              <w:t> </w:t>
            </w:r>
            <w:r w:rsidRPr="00707097">
              <w:rPr>
                <w:sz w:val="18"/>
                <w:szCs w:val="18"/>
              </w:rPr>
              <w:t> </w:t>
            </w:r>
            <w:r w:rsidRPr="00707097">
              <w:rPr>
                <w:sz w:val="18"/>
                <w:szCs w:val="18"/>
              </w:rPr>
              <w:fldChar w:fldCharType="end"/>
            </w:r>
          </w:p>
        </w:tc>
      </w:tr>
      <w:tr w:rsidR="00305C02" w:rsidRPr="00E36FED" w14:paraId="58905AB2" w14:textId="77777777" w:rsidTr="00DE74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hRule="exact" w:val="288"/>
        </w:trPr>
        <w:tc>
          <w:tcPr>
            <w:tcW w:w="11142" w:type="dxa"/>
            <w:gridSpan w:val="1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00"/>
            <w:vAlign w:val="center"/>
          </w:tcPr>
          <w:p w14:paraId="3A2FD879" w14:textId="7109E48D" w:rsidR="00305C02" w:rsidRPr="002F07C2" w:rsidRDefault="00FE440F">
            <w:pPr>
              <w:pStyle w:val="Heading2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8"/>
                <w:szCs w:val="18"/>
              </w:rPr>
              <w:t>INSTRUCTIONS</w:t>
            </w:r>
          </w:p>
        </w:tc>
      </w:tr>
      <w:tr w:rsidR="00305C02" w:rsidRPr="00E36FED" w14:paraId="17CC82AD" w14:textId="77777777" w:rsidTr="00DE743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hRule="exact" w:val="1513"/>
        </w:trPr>
        <w:tc>
          <w:tcPr>
            <w:tcW w:w="11142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</w:tcPr>
          <w:p w14:paraId="34F4361B" w14:textId="6D3A54A6" w:rsidR="00305C02" w:rsidRPr="002F07C2" w:rsidRDefault="00E36FED" w:rsidP="00357E32">
            <w:pPr>
              <w:pStyle w:val="Heading2"/>
              <w:ind w:left="150" w:hanging="150"/>
              <w:jc w:val="left"/>
              <w:rPr>
                <w:rFonts w:cs="Arial"/>
                <w:b w:val="0"/>
                <w:color w:val="000000"/>
                <w:sz w:val="17"/>
                <w:szCs w:val="17"/>
              </w:rPr>
            </w:pPr>
            <w:r w:rsidRPr="002F07C2">
              <w:rPr>
                <w:b w:val="0"/>
                <w:sz w:val="17"/>
                <w:szCs w:val="17"/>
              </w:rPr>
              <w:t>►</w:t>
            </w:r>
            <w:r w:rsidR="002F07C2">
              <w:rPr>
                <w:rFonts w:cs="Arial"/>
                <w:b w:val="0"/>
                <w:sz w:val="17"/>
                <w:szCs w:val="17"/>
              </w:rPr>
              <w:t xml:space="preserve">Part </w:t>
            </w:r>
            <w:r w:rsidR="00960D0E">
              <w:rPr>
                <w:rFonts w:cs="Arial"/>
                <w:b w:val="0"/>
                <w:sz w:val="17"/>
                <w:szCs w:val="17"/>
              </w:rPr>
              <w:t>A</w:t>
            </w:r>
            <w:r w:rsidR="002F07C2">
              <w:rPr>
                <w:rFonts w:cs="Arial"/>
                <w:b w:val="0"/>
                <w:sz w:val="17"/>
                <w:szCs w:val="17"/>
              </w:rPr>
              <w:t xml:space="preserve"> requires contact information of the air curtain destructor </w:t>
            </w:r>
            <w:r w:rsidR="00960D0E">
              <w:rPr>
                <w:rFonts w:cs="Arial"/>
                <w:b w:val="0"/>
                <w:sz w:val="17"/>
                <w:szCs w:val="17"/>
              </w:rPr>
              <w:t xml:space="preserve">(ACD) </w:t>
            </w:r>
            <w:r w:rsidR="002F07C2">
              <w:rPr>
                <w:rFonts w:cs="Arial"/>
                <w:b w:val="0"/>
                <w:sz w:val="17"/>
                <w:szCs w:val="17"/>
              </w:rPr>
              <w:t>operator</w:t>
            </w:r>
            <w:r w:rsidR="00960D0E">
              <w:rPr>
                <w:rFonts w:cs="Arial"/>
                <w:b w:val="0"/>
                <w:sz w:val="17"/>
                <w:szCs w:val="17"/>
              </w:rPr>
              <w:t xml:space="preserve"> requesting the approval</w:t>
            </w:r>
            <w:r w:rsidR="002F07C2">
              <w:rPr>
                <w:rFonts w:cs="Arial"/>
                <w:b w:val="0"/>
                <w:sz w:val="17"/>
                <w:szCs w:val="17"/>
              </w:rPr>
              <w:t xml:space="preserve">.  Part </w:t>
            </w:r>
            <w:r w:rsidR="00960D0E">
              <w:rPr>
                <w:rFonts w:cs="Arial"/>
                <w:b w:val="0"/>
                <w:sz w:val="17"/>
                <w:szCs w:val="17"/>
              </w:rPr>
              <w:t>B</w:t>
            </w:r>
            <w:r w:rsidR="002F07C2">
              <w:rPr>
                <w:rFonts w:cs="Arial"/>
                <w:b w:val="0"/>
                <w:sz w:val="17"/>
                <w:szCs w:val="17"/>
              </w:rPr>
              <w:t xml:space="preserve"> requires information on the physical location of </w:t>
            </w:r>
            <w:r w:rsidR="00357E32">
              <w:rPr>
                <w:rFonts w:cs="Arial"/>
                <w:b w:val="0"/>
                <w:sz w:val="17"/>
                <w:szCs w:val="17"/>
              </w:rPr>
              <w:t xml:space="preserve">the </w:t>
            </w:r>
            <w:r w:rsidR="00960D0E">
              <w:rPr>
                <w:rFonts w:cs="Arial"/>
                <w:b w:val="0"/>
                <w:sz w:val="17"/>
                <w:szCs w:val="17"/>
              </w:rPr>
              <w:t>ACD</w:t>
            </w:r>
            <w:r w:rsidR="002F07C2">
              <w:rPr>
                <w:rFonts w:cs="Arial"/>
                <w:b w:val="0"/>
                <w:sz w:val="17"/>
                <w:szCs w:val="17"/>
              </w:rPr>
              <w:t xml:space="preserve">, which </w:t>
            </w:r>
            <w:r w:rsidR="001B7188">
              <w:rPr>
                <w:rFonts w:cs="Arial"/>
                <w:b w:val="0"/>
                <w:sz w:val="17"/>
                <w:szCs w:val="17"/>
              </w:rPr>
              <w:t>may</w:t>
            </w:r>
            <w:r w:rsidR="002F07C2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2F07C2" w:rsidRPr="005C680D">
              <w:rPr>
                <w:rFonts w:cs="Arial"/>
                <w:b w:val="0"/>
                <w:sz w:val="17"/>
                <w:szCs w:val="17"/>
              </w:rPr>
              <w:t>include parcel numbers, nearby intersections, or 911 address.</w:t>
            </w:r>
            <w:r w:rsidR="00D3271D" w:rsidRPr="005C680D">
              <w:rPr>
                <w:rFonts w:cs="Arial"/>
                <w:b w:val="0"/>
                <w:sz w:val="17"/>
                <w:szCs w:val="17"/>
              </w:rPr>
              <w:t xml:space="preserve">  Provide</w:t>
            </w:r>
            <w:r w:rsidR="00074141" w:rsidRPr="005C680D">
              <w:rPr>
                <w:rFonts w:cs="Arial"/>
                <w:b w:val="0"/>
                <w:sz w:val="17"/>
                <w:szCs w:val="17"/>
              </w:rPr>
              <w:t xml:space="preserve"> contact information of</w:t>
            </w:r>
            <w:r w:rsidR="00D3271D" w:rsidRPr="005C680D">
              <w:rPr>
                <w:rFonts w:cs="Arial"/>
                <w:b w:val="0"/>
                <w:sz w:val="17"/>
                <w:szCs w:val="17"/>
              </w:rPr>
              <w:t xml:space="preserve"> the fire department having jurisdiction </w:t>
            </w:r>
            <w:r w:rsidR="001B7188">
              <w:rPr>
                <w:rFonts w:cs="Arial"/>
                <w:b w:val="0"/>
                <w:sz w:val="17"/>
                <w:szCs w:val="17"/>
              </w:rPr>
              <w:t>of</w:t>
            </w:r>
            <w:r w:rsidR="00D3271D" w:rsidRPr="005C680D">
              <w:rPr>
                <w:rFonts w:cs="Arial"/>
                <w:b w:val="0"/>
                <w:sz w:val="17"/>
                <w:szCs w:val="17"/>
              </w:rPr>
              <w:t xml:space="preserve"> the site</w:t>
            </w:r>
            <w:r w:rsidR="00960D0E">
              <w:rPr>
                <w:rFonts w:cs="Arial"/>
                <w:b w:val="0"/>
                <w:sz w:val="17"/>
                <w:szCs w:val="17"/>
              </w:rPr>
              <w:t xml:space="preserve"> and, i</w:t>
            </w:r>
            <w:r w:rsidR="00284DBD">
              <w:rPr>
                <w:b w:val="0"/>
                <w:sz w:val="17"/>
                <w:szCs w:val="17"/>
              </w:rPr>
              <w:t xml:space="preserve">f required, include a </w:t>
            </w:r>
            <w:r w:rsidR="00284DBD" w:rsidRPr="00E32A1F">
              <w:rPr>
                <w:b w:val="0"/>
                <w:sz w:val="17"/>
                <w:szCs w:val="17"/>
              </w:rPr>
              <w:t xml:space="preserve">mitigation statement describing steps </w:t>
            </w:r>
            <w:r w:rsidR="00960D0E">
              <w:rPr>
                <w:b w:val="0"/>
                <w:sz w:val="17"/>
                <w:szCs w:val="17"/>
              </w:rPr>
              <w:t xml:space="preserve">that will be </w:t>
            </w:r>
            <w:r w:rsidR="00284DBD" w:rsidRPr="00E32A1F">
              <w:rPr>
                <w:b w:val="0"/>
                <w:sz w:val="17"/>
                <w:szCs w:val="17"/>
              </w:rPr>
              <w:t>taken to ensure the identified item(s)/area(s) are protected from adverse impacts</w:t>
            </w:r>
            <w:r w:rsidR="00761940">
              <w:rPr>
                <w:b w:val="0"/>
                <w:sz w:val="17"/>
                <w:szCs w:val="17"/>
              </w:rPr>
              <w:t xml:space="preserve"> from smoke and fire</w:t>
            </w:r>
            <w:r w:rsidR="00284DBD" w:rsidRPr="00E32A1F">
              <w:rPr>
                <w:b w:val="0"/>
                <w:sz w:val="17"/>
                <w:szCs w:val="17"/>
              </w:rPr>
              <w:t xml:space="preserve"> during </w:t>
            </w:r>
            <w:r w:rsidR="00960D0E">
              <w:rPr>
                <w:b w:val="0"/>
                <w:sz w:val="17"/>
                <w:szCs w:val="17"/>
              </w:rPr>
              <w:t>operation</w:t>
            </w:r>
            <w:r w:rsidR="00284DBD">
              <w:rPr>
                <w:rFonts w:cs="Arial"/>
                <w:b w:val="0"/>
                <w:sz w:val="17"/>
                <w:szCs w:val="17"/>
              </w:rPr>
              <w:t xml:space="preserve">.  </w:t>
            </w:r>
            <w:r w:rsidR="00960D0E">
              <w:rPr>
                <w:rFonts w:cs="Arial"/>
                <w:b w:val="0"/>
                <w:sz w:val="17"/>
                <w:szCs w:val="17"/>
              </w:rPr>
              <w:t>Provide</w:t>
            </w:r>
            <w:r w:rsidR="005C680D" w:rsidRPr="005C680D">
              <w:rPr>
                <w:rFonts w:cs="Arial"/>
                <w:b w:val="0"/>
                <w:sz w:val="17"/>
                <w:szCs w:val="17"/>
              </w:rPr>
              <w:t xml:space="preserve"> information on the type and </w:t>
            </w:r>
            <w:r w:rsidR="00761940">
              <w:rPr>
                <w:rFonts w:cs="Arial"/>
                <w:b w:val="0"/>
                <w:sz w:val="17"/>
                <w:szCs w:val="17"/>
              </w:rPr>
              <w:t xml:space="preserve">total </w:t>
            </w:r>
            <w:r w:rsidR="005C680D" w:rsidRPr="005C680D">
              <w:rPr>
                <w:rFonts w:cs="Arial"/>
                <w:b w:val="0"/>
                <w:sz w:val="17"/>
                <w:szCs w:val="17"/>
              </w:rPr>
              <w:t xml:space="preserve">amount of </w:t>
            </w:r>
            <w:r w:rsidR="00761940">
              <w:rPr>
                <w:rFonts w:cs="Arial"/>
                <w:b w:val="0"/>
                <w:sz w:val="17"/>
                <w:szCs w:val="17"/>
              </w:rPr>
              <w:t xml:space="preserve">all </w:t>
            </w:r>
            <w:r w:rsidR="005C680D" w:rsidRPr="005C680D">
              <w:rPr>
                <w:rFonts w:cs="Arial"/>
                <w:b w:val="0"/>
                <w:sz w:val="17"/>
                <w:szCs w:val="17"/>
              </w:rPr>
              <w:t>material to be burned</w:t>
            </w:r>
            <w:r w:rsidR="004054A8" w:rsidRPr="005C680D">
              <w:rPr>
                <w:rFonts w:cs="Arial"/>
                <w:b w:val="0"/>
                <w:sz w:val="17"/>
                <w:szCs w:val="17"/>
              </w:rPr>
              <w:t>.</w:t>
            </w:r>
            <w:r w:rsidR="001B7188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4054A8" w:rsidRPr="005C680D">
              <w:rPr>
                <w:rFonts w:cs="Arial"/>
                <w:b w:val="0"/>
                <w:sz w:val="17"/>
                <w:szCs w:val="17"/>
              </w:rPr>
              <w:t xml:space="preserve"> Part </w:t>
            </w:r>
            <w:r w:rsidR="00960D0E">
              <w:rPr>
                <w:rFonts w:cs="Arial"/>
                <w:b w:val="0"/>
                <w:sz w:val="17"/>
                <w:szCs w:val="17"/>
              </w:rPr>
              <w:t>C</w:t>
            </w:r>
            <w:r w:rsidR="004054A8" w:rsidRPr="005C680D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481D67">
              <w:rPr>
                <w:rFonts w:cs="Arial"/>
                <w:b w:val="0"/>
                <w:sz w:val="17"/>
                <w:szCs w:val="17"/>
              </w:rPr>
              <w:t>requires</w:t>
            </w:r>
            <w:r w:rsidR="005C680D" w:rsidRPr="005C680D">
              <w:rPr>
                <w:rFonts w:cs="Arial"/>
                <w:b w:val="0"/>
                <w:sz w:val="17"/>
                <w:szCs w:val="17"/>
              </w:rPr>
              <w:t xml:space="preserve"> </w:t>
            </w:r>
            <w:r w:rsidR="00B67178">
              <w:rPr>
                <w:rFonts w:cs="Arial"/>
                <w:b w:val="0"/>
                <w:sz w:val="17"/>
                <w:szCs w:val="17"/>
              </w:rPr>
              <w:t xml:space="preserve">ACD </w:t>
            </w:r>
            <w:r w:rsidR="005C680D" w:rsidRPr="005C680D">
              <w:rPr>
                <w:rFonts w:cs="Arial"/>
                <w:b w:val="0"/>
                <w:sz w:val="17"/>
                <w:szCs w:val="17"/>
              </w:rPr>
              <w:t>manufacturer specification</w:t>
            </w:r>
            <w:r w:rsidR="00481D67">
              <w:rPr>
                <w:rFonts w:cs="Arial"/>
                <w:b w:val="0"/>
                <w:sz w:val="17"/>
                <w:szCs w:val="17"/>
              </w:rPr>
              <w:t>s</w:t>
            </w:r>
            <w:r w:rsidR="004054A8" w:rsidRPr="005C680D">
              <w:rPr>
                <w:rFonts w:cs="Arial"/>
                <w:b w:val="0"/>
                <w:sz w:val="17"/>
                <w:szCs w:val="17"/>
              </w:rPr>
              <w:t>.</w:t>
            </w:r>
            <w:r w:rsidR="005C680D" w:rsidRPr="005C680D">
              <w:rPr>
                <w:rFonts w:cs="Arial"/>
                <w:b w:val="0"/>
                <w:sz w:val="17"/>
                <w:szCs w:val="17"/>
              </w:rPr>
              <w:t xml:space="preserve">  </w:t>
            </w:r>
            <w:r w:rsidR="00960D0E">
              <w:rPr>
                <w:b w:val="0"/>
                <w:sz w:val="17"/>
                <w:szCs w:val="17"/>
              </w:rPr>
              <w:t xml:space="preserve">Part D </w:t>
            </w:r>
            <w:r w:rsidR="00960D0E">
              <w:rPr>
                <w:rFonts w:cs="Arial"/>
                <w:b w:val="0"/>
                <w:sz w:val="17"/>
                <w:szCs w:val="17"/>
              </w:rPr>
              <w:t xml:space="preserve">is a checklist of supporting documentation to be included with the approval request.  </w:t>
            </w:r>
            <w:r w:rsidRPr="005C680D">
              <w:rPr>
                <w:rFonts w:cs="Arial"/>
                <w:b w:val="0"/>
                <w:sz w:val="17"/>
                <w:szCs w:val="17"/>
              </w:rPr>
              <w:t xml:space="preserve">Once </w:t>
            </w:r>
            <w:r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completed, </w:t>
            </w:r>
            <w:r w:rsidRPr="002F07C2">
              <w:rPr>
                <w:rFonts w:cs="Arial"/>
                <w:bCs/>
                <w:color w:val="000000"/>
                <w:sz w:val="17"/>
                <w:szCs w:val="17"/>
                <w:u w:val="single"/>
              </w:rPr>
              <w:t>sign and date</w:t>
            </w:r>
            <w:r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this form</w:t>
            </w:r>
            <w:r w:rsidR="005C680D">
              <w:rPr>
                <w:rFonts w:cs="Arial"/>
                <w:b w:val="0"/>
                <w:color w:val="000000"/>
                <w:sz w:val="17"/>
                <w:szCs w:val="17"/>
              </w:rPr>
              <w:t xml:space="preserve"> in Part </w:t>
            </w:r>
            <w:r w:rsidR="00960D0E">
              <w:rPr>
                <w:rFonts w:cs="Arial"/>
                <w:b w:val="0"/>
                <w:color w:val="000000"/>
                <w:sz w:val="17"/>
                <w:szCs w:val="17"/>
              </w:rPr>
              <w:t>E</w:t>
            </w:r>
            <w:r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and submit </w:t>
            </w:r>
            <w:r w:rsidR="00960D0E">
              <w:rPr>
                <w:rFonts w:cs="Arial"/>
                <w:b w:val="0"/>
                <w:color w:val="000000"/>
                <w:sz w:val="17"/>
                <w:szCs w:val="17"/>
              </w:rPr>
              <w:t>it</w:t>
            </w:r>
            <w:r w:rsidR="00761940">
              <w:rPr>
                <w:rFonts w:cs="Arial"/>
                <w:b w:val="0"/>
                <w:color w:val="000000"/>
                <w:sz w:val="17"/>
                <w:szCs w:val="17"/>
              </w:rPr>
              <w:t>,</w:t>
            </w:r>
            <w:r w:rsidR="00960D0E">
              <w:rPr>
                <w:rFonts w:cs="Arial"/>
                <w:b w:val="0"/>
                <w:color w:val="000000"/>
                <w:sz w:val="17"/>
                <w:szCs w:val="17"/>
              </w:rPr>
              <w:t xml:space="preserve"> </w:t>
            </w:r>
            <w:r w:rsidR="00960D0E"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along with the </w:t>
            </w:r>
            <w:r w:rsidR="00960D0E" w:rsidRPr="002F07C2">
              <w:rPr>
                <w:rFonts w:cs="Arial"/>
                <w:bCs/>
                <w:color w:val="000000"/>
                <w:sz w:val="17"/>
                <w:szCs w:val="17"/>
                <w:u w:val="single"/>
              </w:rPr>
              <w:t>signed</w:t>
            </w:r>
            <w:r w:rsidR="00960D0E"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</w:t>
            </w:r>
            <w:r w:rsidR="00960D0E">
              <w:rPr>
                <w:rFonts w:cs="Arial"/>
                <w:b w:val="0"/>
                <w:color w:val="000000"/>
                <w:sz w:val="17"/>
                <w:szCs w:val="17"/>
              </w:rPr>
              <w:t>“</w:t>
            </w:r>
            <w:r w:rsidR="00960D0E" w:rsidRPr="002F07C2">
              <w:rPr>
                <w:rFonts w:cs="Arial"/>
                <w:b w:val="0"/>
                <w:color w:val="000000"/>
                <w:sz w:val="17"/>
                <w:szCs w:val="17"/>
              </w:rPr>
              <w:t>Identification of Potentially Affected Persons</w:t>
            </w:r>
            <w:r w:rsidR="00960D0E">
              <w:rPr>
                <w:rFonts w:cs="Arial"/>
                <w:b w:val="0"/>
                <w:color w:val="000000"/>
                <w:sz w:val="17"/>
                <w:szCs w:val="17"/>
              </w:rPr>
              <w:t>”</w:t>
            </w:r>
            <w:r w:rsidR="00960D0E">
              <w:rPr>
                <w:rStyle w:val="FootnoteReference"/>
                <w:rFonts w:cs="Arial"/>
                <w:b w:val="0"/>
                <w:color w:val="000000"/>
                <w:sz w:val="17"/>
                <w:szCs w:val="17"/>
              </w:rPr>
              <w:footnoteReference w:id="1"/>
            </w:r>
            <w:r w:rsidR="00960D0E">
              <w:rPr>
                <w:rFonts w:cs="Arial"/>
                <w:b w:val="0"/>
                <w:color w:val="000000"/>
                <w:sz w:val="17"/>
                <w:szCs w:val="17"/>
              </w:rPr>
              <w:t xml:space="preserve"> </w:t>
            </w:r>
            <w:r w:rsidR="00960D0E" w:rsidRPr="002F07C2">
              <w:rPr>
                <w:rFonts w:cs="Arial"/>
                <w:b w:val="0"/>
                <w:color w:val="000000"/>
                <w:sz w:val="17"/>
                <w:szCs w:val="17"/>
              </w:rPr>
              <w:t>(State Form 49635)</w:t>
            </w:r>
            <w:r w:rsidR="00761940">
              <w:rPr>
                <w:rFonts w:cs="Arial"/>
                <w:b w:val="0"/>
                <w:color w:val="000000"/>
                <w:sz w:val="17"/>
                <w:szCs w:val="17"/>
              </w:rPr>
              <w:t>,</w:t>
            </w:r>
            <w:r w:rsidR="00B67178">
              <w:rPr>
                <w:rFonts w:cs="Arial"/>
                <w:b w:val="0"/>
                <w:color w:val="000000"/>
                <w:sz w:val="17"/>
                <w:szCs w:val="17"/>
              </w:rPr>
              <w:t xml:space="preserve"> at least</w:t>
            </w:r>
            <w:r w:rsidR="00960D0E"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</w:t>
            </w:r>
            <w:r w:rsidR="00B82D3E">
              <w:rPr>
                <w:rFonts w:cs="Arial"/>
                <w:b w:val="0"/>
                <w:color w:val="000000"/>
                <w:sz w:val="17"/>
                <w:szCs w:val="17"/>
              </w:rPr>
              <w:t>sixty (</w:t>
            </w:r>
            <w:r w:rsidR="00E46CB8" w:rsidRPr="002F07C2">
              <w:rPr>
                <w:rFonts w:cs="Arial"/>
                <w:b w:val="0"/>
                <w:color w:val="000000"/>
                <w:sz w:val="17"/>
                <w:szCs w:val="17"/>
              </w:rPr>
              <w:t>60</w:t>
            </w:r>
            <w:r w:rsidR="00B82D3E">
              <w:rPr>
                <w:rFonts w:cs="Arial"/>
                <w:b w:val="0"/>
                <w:color w:val="000000"/>
                <w:sz w:val="17"/>
                <w:szCs w:val="17"/>
              </w:rPr>
              <w:t>)</w:t>
            </w:r>
            <w:r w:rsidR="00E46CB8"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days prior to the </w:t>
            </w:r>
            <w:r w:rsidR="00C80880">
              <w:rPr>
                <w:rFonts w:cs="Arial"/>
                <w:b w:val="0"/>
                <w:color w:val="000000"/>
                <w:sz w:val="17"/>
                <w:szCs w:val="17"/>
              </w:rPr>
              <w:t>projected burn</w:t>
            </w:r>
            <w:r w:rsidR="00E46CB8"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start date</w:t>
            </w:r>
            <w:r w:rsidR="00631583" w:rsidRPr="002F07C2">
              <w:rPr>
                <w:rFonts w:cs="Arial"/>
                <w:b w:val="0"/>
                <w:color w:val="000000"/>
                <w:sz w:val="17"/>
                <w:szCs w:val="17"/>
              </w:rPr>
              <w:t xml:space="preserve"> to </w:t>
            </w:r>
            <w:hyperlink r:id="rId13" w:history="1">
              <w:r w:rsidR="00357E32" w:rsidRPr="00E3572A">
                <w:rPr>
                  <w:rStyle w:val="Hyperlink"/>
                  <w:rFonts w:cs="Arial"/>
                  <w:b w:val="0"/>
                  <w:sz w:val="17"/>
                  <w:szCs w:val="17"/>
                </w:rPr>
                <w:t>burnapprovals@idem.IN.gov</w:t>
              </w:r>
            </w:hyperlink>
            <w:r w:rsidR="00631583" w:rsidRPr="002F07C2">
              <w:rPr>
                <w:rFonts w:cs="Arial"/>
                <w:b w:val="0"/>
                <w:color w:val="000000"/>
                <w:sz w:val="17"/>
                <w:szCs w:val="17"/>
              </w:rPr>
              <w:t>.</w:t>
            </w:r>
          </w:p>
        </w:tc>
      </w:tr>
      <w:tr w:rsidR="00481D67" w:rsidRPr="00E36FED" w14:paraId="1BC5A558" w14:textId="77777777" w:rsidTr="00C30D8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11142" w:type="dxa"/>
            <w:gridSpan w:val="13"/>
            <w:tcBorders>
              <w:top w:val="single" w:sz="4" w:space="0" w:color="FFFFFF" w:themeColor="background1"/>
              <w:left w:val="single" w:sz="8" w:space="0" w:color="auto"/>
              <w:bottom w:val="nil"/>
              <w:right w:val="single" w:sz="8" w:space="0" w:color="auto"/>
            </w:tcBorders>
            <w:shd w:val="clear" w:color="auto" w:fill="000000" w:themeFill="text1"/>
            <w:vAlign w:val="center"/>
          </w:tcPr>
          <w:p w14:paraId="2A5BB89A" w14:textId="236361DC" w:rsidR="00481D67" w:rsidRPr="00481D67" w:rsidRDefault="00481D67" w:rsidP="00481D67">
            <w:pPr>
              <w:tabs>
                <w:tab w:val="left" w:pos="1620"/>
                <w:tab w:val="left" w:pos="1710"/>
              </w:tabs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81D67">
              <w:rPr>
                <w:rFonts w:cs="Arial"/>
                <w:b/>
                <w:bCs/>
                <w:sz w:val="18"/>
                <w:szCs w:val="18"/>
              </w:rPr>
              <w:t xml:space="preserve">PART </w:t>
            </w:r>
            <w:r w:rsidR="00CB6884">
              <w:rPr>
                <w:rFonts w:cs="Arial"/>
                <w:b/>
                <w:bCs/>
                <w:sz w:val="18"/>
                <w:szCs w:val="18"/>
              </w:rPr>
              <w:t>A</w:t>
            </w:r>
            <w:r w:rsidRPr="00481D67">
              <w:rPr>
                <w:rFonts w:cs="Arial"/>
                <w:b/>
                <w:bCs/>
                <w:sz w:val="18"/>
                <w:szCs w:val="18"/>
              </w:rPr>
              <w:t>: AIR CURTAIN DESTRUCTOR</w:t>
            </w:r>
            <w:r w:rsidR="00243A61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481D67">
              <w:rPr>
                <w:rFonts w:cs="Arial"/>
                <w:b/>
                <w:bCs/>
                <w:sz w:val="18"/>
                <w:szCs w:val="18"/>
              </w:rPr>
              <w:t>OPERATOR CONTACT INFORMATION</w:t>
            </w:r>
          </w:p>
        </w:tc>
      </w:tr>
      <w:tr w:rsidR="00481D67" w:rsidRPr="00E36FED" w14:paraId="4B5E7BF9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4032" w:type="dxa"/>
            <w:gridSpan w:val="5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</w:tcPr>
          <w:p w14:paraId="050C7782" w14:textId="1D9EC219" w:rsidR="00481D67" w:rsidRPr="00B449E2" w:rsidRDefault="00481D67" w:rsidP="00481D67">
            <w:pPr>
              <w:tabs>
                <w:tab w:val="left" w:pos="1620"/>
                <w:tab w:val="left" w:pos="1710"/>
                <w:tab w:val="left" w:pos="4302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Operator Name:</w:t>
            </w:r>
          </w:p>
        </w:tc>
        <w:tc>
          <w:tcPr>
            <w:tcW w:w="423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5172C5" w14:textId="267558A7" w:rsidR="00481D67" w:rsidRPr="00B449E2" w:rsidRDefault="00CB6884" w:rsidP="00481D6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Title</w:t>
            </w:r>
            <w:r w:rsidR="00481D67" w:rsidRPr="00707097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2880" w:type="dxa"/>
            <w:gridSpan w:val="2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14:paraId="31ACC06A" w14:textId="71CE512C" w:rsidR="00481D67" w:rsidRPr="00B449E2" w:rsidRDefault="00481D67" w:rsidP="00481D6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E</w:t>
            </w:r>
            <w:r w:rsidR="00B82D3E">
              <w:rPr>
                <w:rFonts w:cs="Arial"/>
                <w:sz w:val="18"/>
                <w:szCs w:val="18"/>
              </w:rPr>
              <w:t>-</w:t>
            </w:r>
            <w:r w:rsidRPr="00707097">
              <w:rPr>
                <w:rFonts w:cs="Arial"/>
                <w:sz w:val="18"/>
                <w:szCs w:val="18"/>
              </w:rPr>
              <w:t>mail Address:</w:t>
            </w:r>
          </w:p>
        </w:tc>
      </w:tr>
      <w:tr w:rsidR="00481D67" w:rsidRPr="00E36FED" w14:paraId="44EE30C2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403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431E5" w14:textId="793D8151" w:rsidR="00481D67" w:rsidRPr="00C90A58" w:rsidRDefault="00481D67" w:rsidP="00481D67">
            <w:pPr>
              <w:tabs>
                <w:tab w:val="left" w:pos="1620"/>
                <w:tab w:val="left" w:pos="1710"/>
                <w:tab w:val="left" w:pos="430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0CDC" w14:textId="4796EB93" w:rsidR="00481D67" w:rsidRPr="00C90A58" w:rsidRDefault="00481D67" w:rsidP="00481D6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A938A1" w14:textId="03D836A8" w:rsidR="00481D67" w:rsidRPr="00C90A58" w:rsidRDefault="00481D67" w:rsidP="00481D67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33A3" w:rsidRPr="00E36FED" w14:paraId="6D805018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4032" w:type="dxa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59B73CB8" w14:textId="77777777" w:rsidR="002533A3" w:rsidRPr="00B449E2" w:rsidRDefault="002533A3" w:rsidP="002533A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 xml:space="preserve">Company </w:t>
            </w:r>
            <w:r>
              <w:rPr>
                <w:rFonts w:cs="Arial"/>
                <w:sz w:val="18"/>
                <w:szCs w:val="18"/>
              </w:rPr>
              <w:t>Name</w:t>
            </w:r>
            <w:r w:rsidRPr="00707097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423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5A13768" w14:textId="416CA1C9" w:rsidR="002533A3" w:rsidRPr="00B449E2" w:rsidRDefault="002533A3" w:rsidP="002533A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Company Mailing Address</w:t>
            </w:r>
            <w:r w:rsidRPr="00707097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7CAF55ED" w14:textId="47532542" w:rsidR="002533A3" w:rsidRPr="00B449E2" w:rsidRDefault="002533A3" w:rsidP="002533A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Telephone Number:</w:t>
            </w:r>
          </w:p>
        </w:tc>
      </w:tr>
      <w:tr w:rsidR="002533A3" w:rsidRPr="00E36FED" w14:paraId="5CA082FD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cantSplit/>
          <w:trHeight w:val="288"/>
        </w:trPr>
        <w:tc>
          <w:tcPr>
            <w:tcW w:w="403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D735" w14:textId="77777777" w:rsidR="002533A3" w:rsidRPr="00C90A58" w:rsidRDefault="002533A3" w:rsidP="002533A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2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E832" w14:textId="4E59DBDB" w:rsidR="002533A3" w:rsidRPr="00C90A58" w:rsidRDefault="002533A3" w:rsidP="002533A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8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95D887" w14:textId="5BC922FA" w:rsidR="002533A3" w:rsidRPr="00C90A58" w:rsidRDefault="002533A3" w:rsidP="002533A3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81D67" w:rsidRPr="00E36FED" w14:paraId="0AA0B13F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8"/>
        </w:trPr>
        <w:tc>
          <w:tcPr>
            <w:tcW w:w="11142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/>
            <w:vAlign w:val="center"/>
          </w:tcPr>
          <w:p w14:paraId="7F6CC3CE" w14:textId="3453B43F" w:rsidR="00481D67" w:rsidRPr="00707097" w:rsidRDefault="00481D67" w:rsidP="00481D67">
            <w:pPr>
              <w:pStyle w:val="Heading2"/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 xml:space="preserve">PART </w:t>
            </w:r>
            <w:r w:rsidR="00960D0E">
              <w:rPr>
                <w:rFonts w:cs="Arial"/>
                <w:sz w:val="18"/>
                <w:szCs w:val="18"/>
              </w:rPr>
              <w:t>B</w:t>
            </w:r>
            <w:r w:rsidRPr="00707097">
              <w:rPr>
                <w:rFonts w:cs="Arial"/>
                <w:sz w:val="18"/>
                <w:szCs w:val="18"/>
              </w:rPr>
              <w:t xml:space="preserve">: </w:t>
            </w:r>
            <w:r w:rsidR="00243A61">
              <w:rPr>
                <w:rFonts w:cs="Arial"/>
                <w:sz w:val="18"/>
                <w:szCs w:val="18"/>
              </w:rPr>
              <w:t>A</w:t>
            </w:r>
            <w:r w:rsidR="00960D0E">
              <w:rPr>
                <w:rFonts w:cs="Arial"/>
                <w:sz w:val="18"/>
                <w:szCs w:val="18"/>
              </w:rPr>
              <w:t xml:space="preserve">IR </w:t>
            </w:r>
            <w:r w:rsidR="00243A61">
              <w:rPr>
                <w:rFonts w:cs="Arial"/>
                <w:sz w:val="18"/>
                <w:szCs w:val="18"/>
              </w:rPr>
              <w:t>C</w:t>
            </w:r>
            <w:r w:rsidR="00960D0E">
              <w:rPr>
                <w:rFonts w:cs="Arial"/>
                <w:sz w:val="18"/>
                <w:szCs w:val="18"/>
              </w:rPr>
              <w:t xml:space="preserve">URTAIN </w:t>
            </w:r>
            <w:r w:rsidR="00243A61">
              <w:rPr>
                <w:rFonts w:cs="Arial"/>
                <w:sz w:val="18"/>
                <w:szCs w:val="18"/>
              </w:rPr>
              <w:t>D</w:t>
            </w:r>
            <w:r w:rsidR="00960D0E">
              <w:rPr>
                <w:rFonts w:cs="Arial"/>
                <w:sz w:val="18"/>
                <w:szCs w:val="18"/>
              </w:rPr>
              <w:t>ESTRUCTOR</w:t>
            </w:r>
            <w:r w:rsidRPr="00707097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SITE</w:t>
            </w:r>
            <w:r w:rsidRPr="00707097">
              <w:rPr>
                <w:rFonts w:cs="Arial"/>
                <w:sz w:val="18"/>
                <w:szCs w:val="18"/>
              </w:rPr>
              <w:t xml:space="preserve"> LOCATION AND </w:t>
            </w:r>
            <w:r w:rsidR="00243A61">
              <w:rPr>
                <w:rFonts w:cs="Arial"/>
                <w:sz w:val="18"/>
                <w:szCs w:val="18"/>
              </w:rPr>
              <w:t xml:space="preserve">MATERIAL </w:t>
            </w:r>
            <w:r w:rsidRPr="00707097">
              <w:rPr>
                <w:rFonts w:cs="Arial"/>
                <w:sz w:val="18"/>
                <w:szCs w:val="18"/>
              </w:rPr>
              <w:t>INFORMATION</w:t>
            </w:r>
          </w:p>
        </w:tc>
      </w:tr>
      <w:tr w:rsidR="002533A3" w:rsidRPr="00E36FED" w14:paraId="36F8F6B6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8"/>
        </w:trPr>
        <w:tc>
          <w:tcPr>
            <w:tcW w:w="5562" w:type="dxa"/>
            <w:gridSpan w:val="7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0820403D" w14:textId="7D659C04" w:rsidR="002533A3" w:rsidRPr="00707097" w:rsidRDefault="002533A3" w:rsidP="002533A3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Site</w:t>
            </w:r>
            <w:r w:rsidRPr="00707097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>Name</w:t>
            </w:r>
            <w:r w:rsidRPr="00707097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46474398" w14:textId="24D70496" w:rsidR="002533A3" w:rsidRPr="00707097" w:rsidRDefault="002533A3" w:rsidP="002533A3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Site Physical Address/Location</w:t>
            </w:r>
            <w:r w:rsidRPr="00707097">
              <w:rPr>
                <w:rFonts w:cs="Arial"/>
                <w:sz w:val="18"/>
                <w:szCs w:val="18"/>
              </w:rPr>
              <w:t>:</w:t>
            </w:r>
          </w:p>
        </w:tc>
      </w:tr>
      <w:tr w:rsidR="002533A3" w:rsidRPr="00E36FED" w14:paraId="496C9FA2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CA0B" w14:textId="4B825691" w:rsidR="002533A3" w:rsidRPr="00C90A58" w:rsidRDefault="002533A3" w:rsidP="002533A3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DE97A6" w14:textId="37B71A7E" w:rsidR="002533A3" w:rsidRPr="00C90A58" w:rsidRDefault="002533A3" w:rsidP="002533A3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43A61" w:rsidRPr="00E36FED" w14:paraId="3622AE04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0BEA850" w14:textId="229574A9" w:rsidR="00243A61" w:rsidRPr="00243A61" w:rsidRDefault="00243A61" w:rsidP="0067023F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County:</w:t>
            </w:r>
          </w:p>
        </w:tc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0D4BF5D5" w14:textId="263BCF9D" w:rsidR="00243A61" w:rsidRPr="00243A61" w:rsidRDefault="00243A61" w:rsidP="0067023F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Projected Burning Date(s</w:t>
            </w:r>
            <w:r w:rsidR="002533A3">
              <w:rPr>
                <w:rFonts w:cs="Arial"/>
                <w:sz w:val="18"/>
                <w:szCs w:val="18"/>
              </w:rPr>
              <w:t>)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</w:tr>
      <w:tr w:rsidR="00243A61" w:rsidRPr="00E36FED" w14:paraId="5168DA9F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4" w:space="0" w:color="FFFFFF" w:themeColor="background1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980A" w14:textId="5AA93B21" w:rsidR="00243A61" w:rsidRPr="00C90A58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058269" w14:textId="5C00FCF6" w:rsidR="00243A61" w:rsidRPr="00C90A58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43A61" w:rsidRPr="00E36FED" w14:paraId="4DEE9516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4" w:space="0" w:color="auto"/>
              <w:left w:val="single" w:sz="8" w:space="0" w:color="auto"/>
              <w:bottom w:val="single" w:sz="2" w:space="0" w:color="FFFFFF"/>
              <w:right w:val="single" w:sz="4" w:space="0" w:color="auto"/>
            </w:tcBorders>
          </w:tcPr>
          <w:p w14:paraId="0A68AB6D" w14:textId="3D1480D2" w:rsidR="00243A61" w:rsidRPr="00C57020" w:rsidRDefault="00243A61" w:rsidP="0067023F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Projected Amount of Material to Burn (ft</w:t>
            </w:r>
            <w:r w:rsidRPr="00C57020">
              <w:rPr>
                <w:rFonts w:cs="Arial"/>
                <w:sz w:val="18"/>
                <w:szCs w:val="18"/>
                <w:vertAlign w:val="superscript"/>
              </w:rPr>
              <w:t>3</w:t>
            </w:r>
            <w:r>
              <w:rPr>
                <w:rFonts w:cs="Arial"/>
                <w:sz w:val="18"/>
                <w:szCs w:val="18"/>
              </w:rPr>
              <w:t>):</w:t>
            </w:r>
          </w:p>
        </w:tc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6C853928" w14:textId="070F0630" w:rsidR="00243A61" w:rsidRPr="00C57020" w:rsidRDefault="00243A61" w:rsidP="0067023F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Projected</w:t>
            </w:r>
            <w:r w:rsidRPr="00C57020">
              <w:rPr>
                <w:rFonts w:cs="Arial"/>
                <w:sz w:val="18"/>
                <w:szCs w:val="18"/>
              </w:rPr>
              <w:t xml:space="preserve"> Burning Total Time (</w:t>
            </w:r>
            <w:r>
              <w:rPr>
                <w:rFonts w:cs="Arial"/>
                <w:sz w:val="18"/>
                <w:szCs w:val="18"/>
              </w:rPr>
              <w:t>days</w:t>
            </w:r>
            <w:r w:rsidRPr="00C57020">
              <w:rPr>
                <w:rFonts w:cs="Arial"/>
                <w:sz w:val="18"/>
                <w:szCs w:val="18"/>
              </w:rPr>
              <w:t>):</w:t>
            </w:r>
          </w:p>
        </w:tc>
      </w:tr>
      <w:tr w:rsidR="00243A61" w:rsidRPr="00E36FED" w14:paraId="6F0E7C03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2" w:space="0" w:color="FFFFFF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0EDA3" w14:textId="569ED799" w:rsidR="00243A61" w:rsidRPr="00C90A58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596898" w14:textId="57BA1D82" w:rsidR="00243A61" w:rsidRPr="00C90A58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43A61" w:rsidRPr="00E36FED" w14:paraId="174BA86D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FFFFFF"/>
              <w:right w:val="single" w:sz="4" w:space="0" w:color="auto"/>
            </w:tcBorders>
          </w:tcPr>
          <w:p w14:paraId="4A2ED317" w14:textId="5B2BC9BA" w:rsidR="00243A61" w:rsidRPr="00B449E2" w:rsidRDefault="00243A61" w:rsidP="0067023F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Total Number of Acres Cleared </w:t>
            </w:r>
            <w:r w:rsidRPr="002533A3">
              <w:rPr>
                <w:rFonts w:cs="Arial"/>
                <w:sz w:val="18"/>
                <w:szCs w:val="18"/>
              </w:rPr>
              <w:t>(if applicable)</w:t>
            </w:r>
            <w:r w:rsidR="00761940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</w:tcPr>
          <w:p w14:paraId="0164E902" w14:textId="6343AA26" w:rsidR="00243A61" w:rsidRPr="00B449E2" w:rsidRDefault="00243A61" w:rsidP="0067023F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Local Fire Department Name and Address:</w:t>
            </w:r>
          </w:p>
        </w:tc>
      </w:tr>
      <w:tr w:rsidR="00243A61" w:rsidRPr="00E36FED" w14:paraId="00DE256D" w14:textId="77777777" w:rsidTr="005E4221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4" w:space="0" w:color="FFFFFF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B6F0D" w14:textId="4BE72F63" w:rsidR="00243A61" w:rsidRPr="00C90A58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00342A" w14:textId="35E36579" w:rsidR="00243A61" w:rsidRPr="00C90A58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43A61" w:rsidRPr="00E36FED" w14:paraId="7A51883E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5562" w:type="dxa"/>
            <w:gridSpan w:val="7"/>
            <w:tcBorders>
              <w:top w:val="single" w:sz="4" w:space="0" w:color="auto"/>
              <w:left w:val="single" w:sz="8" w:space="0" w:color="auto"/>
              <w:bottom w:val="single" w:sz="2" w:space="0" w:color="FFFFFF"/>
              <w:right w:val="single" w:sz="4" w:space="0" w:color="auto"/>
            </w:tcBorders>
            <w:vAlign w:val="center"/>
          </w:tcPr>
          <w:p w14:paraId="2E3D7424" w14:textId="77777777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The burn site is located within </w:t>
            </w:r>
            <w:r w:rsidRPr="002533A3">
              <w:rPr>
                <w:rFonts w:cs="Arial"/>
                <w:sz w:val="18"/>
                <w:szCs w:val="18"/>
              </w:rPr>
              <w:t>(*mitigation statement required)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5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</w:tcPr>
          <w:p w14:paraId="259FB0E2" w14:textId="37F526E4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Mitigation Statement</w:t>
            </w:r>
            <w:r w:rsidRPr="002533A3">
              <w:rPr>
                <w:rFonts w:cs="Arial"/>
                <w:sz w:val="18"/>
                <w:szCs w:val="18"/>
              </w:rPr>
              <w:t xml:space="preserve"> (if applicable)</w:t>
            </w:r>
            <w:r>
              <w:rPr>
                <w:rFonts w:cs="Arial"/>
                <w:sz w:val="18"/>
                <w:szCs w:val="18"/>
              </w:rPr>
              <w:t>:</w:t>
            </w:r>
          </w:p>
        </w:tc>
      </w:tr>
      <w:tr w:rsidR="00243A61" w:rsidRPr="00E36FED" w14:paraId="7DED14CF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3942" w:type="dxa"/>
            <w:gridSpan w:val="4"/>
            <w:tcBorders>
              <w:top w:val="single" w:sz="2" w:space="0" w:color="FFFFFF"/>
              <w:left w:val="single" w:sz="8" w:space="0" w:color="auto"/>
              <w:bottom w:val="single" w:sz="4" w:space="0" w:color="FFFFFF"/>
              <w:right w:val="single" w:sz="2" w:space="0" w:color="FFFFFF" w:themeColor="background1"/>
            </w:tcBorders>
            <w:vAlign w:val="center"/>
          </w:tcPr>
          <w:p w14:paraId="381EF36D" w14:textId="793E9B53" w:rsidR="00243A61" w:rsidRPr="00C57020" w:rsidRDefault="00243A61" w:rsidP="00C80880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  <w:tab w:val="left" w:pos="4032"/>
              </w:tabs>
              <w:ind w:left="330" w:hanging="1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An incorporated area</w:t>
            </w:r>
          </w:p>
        </w:tc>
        <w:tc>
          <w:tcPr>
            <w:tcW w:w="1620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2C3B0DB4" w14:textId="4D645450" w:rsidR="00243A61" w:rsidRPr="00C57020" w:rsidRDefault="00F80370" w:rsidP="00243A61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04605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3A61" w:rsidRPr="00A3270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243A61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 xml:space="preserve">Yes </w:t>
            </w:r>
            <w:r w:rsidR="00243A61" w:rsidRPr="00707097">
              <w:rPr>
                <w:rFonts w:cs="Arial"/>
                <w:sz w:val="18"/>
                <w:szCs w:val="18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241302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3A6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243A61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166D65F5" w14:textId="269D8B75" w:rsidR="00243A61" w:rsidRPr="00C90A58" w:rsidRDefault="00243A61" w:rsidP="00243A61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43A61" w:rsidRPr="00E36FED" w14:paraId="2210D0E8" w14:textId="77777777" w:rsidTr="00C30D8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3942" w:type="dxa"/>
            <w:gridSpan w:val="4"/>
            <w:tcBorders>
              <w:top w:val="single" w:sz="4" w:space="0" w:color="FFFFFF"/>
              <w:left w:val="single" w:sz="8" w:space="0" w:color="auto"/>
              <w:bottom w:val="single" w:sz="2" w:space="0" w:color="FFFFFF"/>
              <w:right w:val="single" w:sz="2" w:space="0" w:color="FFFFFF" w:themeColor="background1"/>
            </w:tcBorders>
            <w:vAlign w:val="center"/>
          </w:tcPr>
          <w:p w14:paraId="6F037A17" w14:textId="4EFBCB91" w:rsidR="00243A61" w:rsidRPr="00C57020" w:rsidRDefault="00243A61" w:rsidP="00C80880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  <w:tab w:val="left" w:pos="4032"/>
              </w:tabs>
              <w:ind w:left="330" w:hanging="1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250 feet of a private residence or structure</w:t>
            </w:r>
          </w:p>
        </w:tc>
        <w:tc>
          <w:tcPr>
            <w:tcW w:w="1620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446E03AC" w14:textId="60928E77" w:rsidR="00243A61" w:rsidRPr="00C57020" w:rsidRDefault="00F80370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934978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3A61" w:rsidRPr="00A3270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243A61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Yes*</w:t>
            </w:r>
            <w:r w:rsidR="00243A61" w:rsidRPr="00707097">
              <w:rPr>
                <w:rFonts w:cs="Arial"/>
                <w:sz w:val="18"/>
                <w:szCs w:val="18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819850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3A6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243A61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6FC621" w14:textId="604B50F7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</w:p>
        </w:tc>
      </w:tr>
      <w:tr w:rsidR="00243A61" w:rsidRPr="00E36FED" w14:paraId="174FD406" w14:textId="77777777" w:rsidTr="00C30D8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3942" w:type="dxa"/>
            <w:gridSpan w:val="4"/>
            <w:tcBorders>
              <w:top w:val="single" w:sz="2" w:space="0" w:color="FFFFFF"/>
              <w:left w:val="single" w:sz="8" w:space="0" w:color="auto"/>
              <w:bottom w:val="single" w:sz="4" w:space="0" w:color="FFFFFF"/>
              <w:right w:val="single" w:sz="2" w:space="0" w:color="FFFFFF" w:themeColor="background1"/>
            </w:tcBorders>
            <w:vAlign w:val="center"/>
          </w:tcPr>
          <w:p w14:paraId="0D542930" w14:textId="40D19555" w:rsidR="00243A61" w:rsidRPr="00C57020" w:rsidRDefault="00243A61" w:rsidP="00C80880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  <w:tab w:val="left" w:pos="4032"/>
              </w:tabs>
              <w:ind w:left="330" w:hanging="1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250 feet of a public roadway</w:t>
            </w:r>
          </w:p>
        </w:tc>
        <w:tc>
          <w:tcPr>
            <w:tcW w:w="1620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5FE7A416" w14:textId="5589B7C6" w:rsidR="00243A61" w:rsidRPr="00C57020" w:rsidRDefault="00F80370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806049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 w:rsidRPr="00A3270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Yes*</w:t>
            </w:r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1218473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BCD54D" w14:textId="13167733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</w:p>
        </w:tc>
      </w:tr>
      <w:tr w:rsidR="00243A61" w:rsidRPr="00E36FED" w14:paraId="639A4E3F" w14:textId="77777777" w:rsidTr="00C30D8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3942" w:type="dxa"/>
            <w:gridSpan w:val="4"/>
            <w:tcBorders>
              <w:top w:val="single" w:sz="4" w:space="0" w:color="FFFFFF"/>
              <w:left w:val="single" w:sz="8" w:space="0" w:color="auto"/>
              <w:bottom w:val="single" w:sz="2" w:space="0" w:color="FFFFFF"/>
              <w:right w:val="single" w:sz="2" w:space="0" w:color="FFFFFF" w:themeColor="background1"/>
            </w:tcBorders>
            <w:vAlign w:val="center"/>
          </w:tcPr>
          <w:p w14:paraId="1AB5BDC4" w14:textId="1CA5DB31" w:rsidR="00243A61" w:rsidRPr="00C57020" w:rsidRDefault="00243A61" w:rsidP="00C80880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  <w:tab w:val="left" w:pos="4032"/>
              </w:tabs>
              <w:ind w:left="330" w:hanging="1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250 feet of a power line</w:t>
            </w:r>
          </w:p>
        </w:tc>
        <w:tc>
          <w:tcPr>
            <w:tcW w:w="1620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3580A8A5" w14:textId="6A42C354" w:rsidR="00243A61" w:rsidRPr="00C57020" w:rsidRDefault="00F80370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284230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 w:rsidRPr="00A3270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Yes*</w:t>
            </w:r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1612862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3DD17C" w14:textId="7C1E67CA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</w:p>
        </w:tc>
      </w:tr>
      <w:tr w:rsidR="00243A61" w:rsidRPr="00E36FED" w14:paraId="140D4A63" w14:textId="77777777" w:rsidTr="00C30D8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3942" w:type="dxa"/>
            <w:gridSpan w:val="4"/>
            <w:tcBorders>
              <w:top w:val="single" w:sz="2" w:space="0" w:color="FFFFFF"/>
              <w:left w:val="single" w:sz="8" w:space="0" w:color="auto"/>
              <w:bottom w:val="single" w:sz="4" w:space="0" w:color="FFFFFF"/>
              <w:right w:val="single" w:sz="2" w:space="0" w:color="FFFFFF" w:themeColor="background1"/>
            </w:tcBorders>
            <w:vAlign w:val="center"/>
          </w:tcPr>
          <w:p w14:paraId="54C75504" w14:textId="22EA1F02" w:rsidR="00243A61" w:rsidRPr="00C57020" w:rsidRDefault="00243A61" w:rsidP="00C80880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  <w:tab w:val="left" w:pos="4032"/>
              </w:tabs>
              <w:ind w:left="330" w:hanging="1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500 feet of a fuel storage area or pipeline</w:t>
            </w:r>
          </w:p>
        </w:tc>
        <w:tc>
          <w:tcPr>
            <w:tcW w:w="1620" w:type="dxa"/>
            <w:gridSpan w:val="3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4" w:space="0" w:color="auto"/>
            </w:tcBorders>
            <w:vAlign w:val="center"/>
          </w:tcPr>
          <w:p w14:paraId="3E17FFA3" w14:textId="0E0CA87D" w:rsidR="00243A61" w:rsidRPr="00C57020" w:rsidRDefault="00F80370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467826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 w:rsidRPr="00A3270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Yes*</w:t>
            </w:r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175353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15593C" w14:textId="7CEA2846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</w:p>
        </w:tc>
      </w:tr>
      <w:tr w:rsidR="00243A61" w:rsidRPr="00E36FED" w14:paraId="510FB82E" w14:textId="77777777" w:rsidTr="002533A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3942" w:type="dxa"/>
            <w:gridSpan w:val="4"/>
            <w:tcBorders>
              <w:top w:val="single" w:sz="4" w:space="0" w:color="FFFFFF"/>
              <w:left w:val="single" w:sz="8" w:space="0" w:color="auto"/>
              <w:bottom w:val="single" w:sz="4" w:space="0" w:color="auto"/>
              <w:right w:val="single" w:sz="2" w:space="0" w:color="FFFFFF" w:themeColor="background1"/>
            </w:tcBorders>
            <w:vAlign w:val="center"/>
          </w:tcPr>
          <w:p w14:paraId="196A7C3F" w14:textId="76C00ADC" w:rsidR="00243A61" w:rsidRPr="00C57020" w:rsidRDefault="00243A61" w:rsidP="00C80880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  <w:tab w:val="left" w:pos="4032"/>
              </w:tabs>
              <w:ind w:left="330" w:hanging="18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1,000 feet of a landfill or transfer station</w:t>
            </w:r>
          </w:p>
        </w:tc>
        <w:tc>
          <w:tcPr>
            <w:tcW w:w="1620" w:type="dxa"/>
            <w:gridSpan w:val="3"/>
            <w:tcBorders>
              <w:top w:val="single" w:sz="4" w:space="0" w:color="FFFFFF"/>
              <w:left w:val="single" w:sz="2" w:space="0" w:color="FFFFFF" w:themeColor="background1"/>
              <w:bottom w:val="single" w:sz="4" w:space="0" w:color="auto"/>
              <w:right w:val="single" w:sz="4" w:space="0" w:color="auto"/>
            </w:tcBorders>
            <w:vAlign w:val="center"/>
          </w:tcPr>
          <w:p w14:paraId="643BAD16" w14:textId="0A531078" w:rsidR="00243A61" w:rsidRPr="00C57020" w:rsidRDefault="00F80370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350945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 w:rsidRPr="00A3270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Yes*</w:t>
            </w:r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sdt>
              <w:sdtPr>
                <w:rPr>
                  <w:rFonts w:cs="Arial"/>
                  <w:sz w:val="22"/>
                  <w:szCs w:val="22"/>
                </w:rPr>
                <w:id w:val="-1366670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7CB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8207CB" w:rsidRPr="00707097">
              <w:rPr>
                <w:rFonts w:cs="Arial"/>
                <w:sz w:val="18"/>
                <w:szCs w:val="18"/>
              </w:rPr>
              <w:t xml:space="preserve">  </w:t>
            </w:r>
            <w:r w:rsidR="008207CB">
              <w:rPr>
                <w:rFonts w:cs="Arial"/>
                <w:sz w:val="18"/>
                <w:szCs w:val="18"/>
              </w:rPr>
              <w:t>No</w:t>
            </w:r>
          </w:p>
        </w:tc>
        <w:tc>
          <w:tcPr>
            <w:tcW w:w="5580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2D2C78" w14:textId="16DAD575" w:rsidR="00243A61" w:rsidRPr="00C57020" w:rsidRDefault="00243A61" w:rsidP="00243A61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</w:p>
        </w:tc>
      </w:tr>
      <w:tr w:rsidR="00C80880" w:rsidRPr="00E36FED" w14:paraId="1B6AEFB9" w14:textId="77777777" w:rsidTr="00CF28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214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26F48F19" w14:textId="55B54A01" w:rsidR="00C80880" w:rsidRPr="00C80880" w:rsidRDefault="00C8088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Material to be Burned: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0F22743F" w14:textId="26E4F263" w:rsidR="00C8088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30458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Tree waste</w:t>
            </w:r>
            <w:r w:rsidR="00C80880">
              <w:rPr>
                <w:rFonts w:cs="Arial"/>
                <w:sz w:val="18"/>
                <w:szCs w:val="18"/>
              </w:rPr>
              <w:t xml:space="preserve"> (vegetation)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BB03F55" w14:textId="38339AA1" w:rsidR="00C80880" w:rsidRPr="00C5702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167975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Tree </w:t>
            </w:r>
            <w:r w:rsidR="00C80880">
              <w:rPr>
                <w:rFonts w:cs="Arial"/>
                <w:sz w:val="18"/>
                <w:szCs w:val="18"/>
              </w:rPr>
              <w:t>stumps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8" w:space="0" w:color="auto"/>
            </w:tcBorders>
            <w:vAlign w:val="center"/>
          </w:tcPr>
          <w:p w14:paraId="37D25746" w14:textId="45B24E4B" w:rsidR="00C80880" w:rsidRPr="00C5702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760799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Other: </w:t>
            </w:r>
            <w:r w:rsidR="00C80880"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C80880"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C80880" w:rsidRPr="00C90A58">
              <w:rPr>
                <w:rFonts w:cs="Arial"/>
                <w:sz w:val="18"/>
                <w:szCs w:val="18"/>
              </w:rPr>
            </w:r>
            <w:r w:rsidR="00C80880" w:rsidRPr="00C90A58">
              <w:rPr>
                <w:rFonts w:cs="Arial"/>
                <w:sz w:val="18"/>
                <w:szCs w:val="18"/>
              </w:rPr>
              <w:fldChar w:fldCharType="separate"/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C80880" w:rsidRPr="00E36FED" w14:paraId="47F5F805" w14:textId="77777777" w:rsidTr="00CF28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2142" w:type="dxa"/>
            <w:gridSpan w:val="3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FFFFFF" w:themeColor="background1"/>
            </w:tcBorders>
            <w:vAlign w:val="center"/>
          </w:tcPr>
          <w:p w14:paraId="4F614F01" w14:textId="129DF26B" w:rsidR="00C80880" w:rsidRPr="00C80880" w:rsidRDefault="00C8088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Source of Material: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6320C39C" w14:textId="50699EDA" w:rsidR="00C8088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563180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</w:t>
            </w:r>
            <w:r w:rsidR="00C80880">
              <w:rPr>
                <w:rFonts w:cs="Arial"/>
                <w:sz w:val="18"/>
                <w:szCs w:val="18"/>
              </w:rPr>
              <w:t>Storm damage</w:t>
            </w:r>
          </w:p>
        </w:tc>
        <w:tc>
          <w:tcPr>
            <w:tcW w:w="2250" w:type="dxa"/>
            <w:gridSpan w:val="4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AFD273D" w14:textId="7F0002EF" w:rsidR="00C80880" w:rsidRPr="00C5702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121760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</w:t>
            </w:r>
            <w:r w:rsidR="00C80880">
              <w:rPr>
                <w:rFonts w:cs="Arial"/>
                <w:sz w:val="18"/>
                <w:szCs w:val="18"/>
              </w:rPr>
              <w:t>Driftwood</w:t>
            </w:r>
          </w:p>
        </w:tc>
        <w:tc>
          <w:tcPr>
            <w:tcW w:w="4320" w:type="dxa"/>
            <w:gridSpan w:val="3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14:paraId="5CD73AC1" w14:textId="3E7D80B0" w:rsidR="00C80880" w:rsidRPr="00C5702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645587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</w:t>
            </w:r>
            <w:r w:rsidR="00C80880">
              <w:rPr>
                <w:rFonts w:cs="Arial"/>
                <w:sz w:val="18"/>
                <w:szCs w:val="18"/>
              </w:rPr>
              <w:t>Housing/building development</w:t>
            </w:r>
          </w:p>
        </w:tc>
      </w:tr>
      <w:tr w:rsidR="00C80880" w:rsidRPr="00E36FED" w14:paraId="5C4042B7" w14:textId="77777777" w:rsidTr="00CF286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wBefore w:w="54" w:type="dxa"/>
          <w:trHeight w:val="285"/>
        </w:trPr>
        <w:tc>
          <w:tcPr>
            <w:tcW w:w="214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FFFFFF" w:themeColor="background1"/>
            </w:tcBorders>
          </w:tcPr>
          <w:p w14:paraId="4BFCFA0E" w14:textId="77777777" w:rsidR="00C80880" w:rsidRPr="00C80880" w:rsidRDefault="00C8088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2430" w:type="dxa"/>
            <w:gridSpan w:val="3"/>
            <w:tcBorders>
              <w:top w:val="single" w:sz="4" w:space="0" w:color="FFFFFF"/>
              <w:left w:val="single" w:sz="4" w:space="0" w:color="FFFFFF" w:themeColor="background1"/>
              <w:bottom w:val="single" w:sz="6" w:space="0" w:color="auto"/>
              <w:right w:val="single" w:sz="4" w:space="0" w:color="FFFFFF" w:themeColor="background1"/>
            </w:tcBorders>
          </w:tcPr>
          <w:p w14:paraId="4311C753" w14:textId="6FBEAF22" w:rsidR="00C8088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22"/>
                <w:szCs w:val="22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1324557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</w:t>
            </w:r>
            <w:r w:rsidR="00C80880">
              <w:rPr>
                <w:rFonts w:cs="Arial"/>
                <w:sz w:val="18"/>
                <w:szCs w:val="18"/>
              </w:rPr>
              <w:t>Property maintenance</w:t>
            </w:r>
          </w:p>
        </w:tc>
        <w:tc>
          <w:tcPr>
            <w:tcW w:w="2250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auto"/>
              <w:right w:val="single" w:sz="4" w:space="0" w:color="FFFFFF" w:themeColor="background1"/>
            </w:tcBorders>
          </w:tcPr>
          <w:p w14:paraId="1C1885A2" w14:textId="0151AB55" w:rsidR="00C80880" w:rsidRPr="00C5702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332108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</w:t>
            </w:r>
            <w:r w:rsidR="00C80880">
              <w:rPr>
                <w:rFonts w:cs="Arial"/>
                <w:sz w:val="18"/>
                <w:szCs w:val="18"/>
              </w:rPr>
              <w:t>Road construction</w:t>
            </w:r>
          </w:p>
        </w:tc>
        <w:tc>
          <w:tcPr>
            <w:tcW w:w="4320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auto"/>
              <w:right w:val="single" w:sz="8" w:space="0" w:color="auto"/>
            </w:tcBorders>
          </w:tcPr>
          <w:p w14:paraId="73CB6074" w14:textId="352698A6" w:rsidR="00C80880" w:rsidRPr="00C57020" w:rsidRDefault="00F80370" w:rsidP="00C80880">
            <w:pPr>
              <w:tabs>
                <w:tab w:val="left" w:pos="1620"/>
                <w:tab w:val="left" w:pos="1710"/>
                <w:tab w:val="left" w:pos="4032"/>
              </w:tabs>
              <w:rPr>
                <w:rFonts w:cs="Arial"/>
                <w:sz w:val="18"/>
                <w:szCs w:val="18"/>
              </w:rPr>
            </w:pPr>
            <w:sdt>
              <w:sdtPr>
                <w:rPr>
                  <w:rFonts w:cs="Arial"/>
                  <w:sz w:val="22"/>
                  <w:szCs w:val="22"/>
                </w:rPr>
                <w:id w:val="-134007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sdtContent>
            </w:sdt>
            <w:r w:rsidR="00C80880" w:rsidRPr="00707097">
              <w:rPr>
                <w:rFonts w:cs="Arial"/>
                <w:sz w:val="18"/>
                <w:szCs w:val="18"/>
              </w:rPr>
              <w:t xml:space="preserve"> </w:t>
            </w:r>
            <w:r w:rsidR="00C80880">
              <w:rPr>
                <w:rFonts w:cs="Arial"/>
                <w:sz w:val="18"/>
                <w:szCs w:val="18"/>
              </w:rPr>
              <w:t>Other:</w:t>
            </w:r>
            <w:r w:rsidR="00C80880" w:rsidRPr="00707097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C80880"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C80880"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C80880" w:rsidRPr="00C90A58">
              <w:rPr>
                <w:rFonts w:cs="Arial"/>
                <w:sz w:val="18"/>
                <w:szCs w:val="18"/>
              </w:rPr>
            </w:r>
            <w:r w:rsidR="00C80880" w:rsidRPr="00C90A58">
              <w:rPr>
                <w:rFonts w:cs="Arial"/>
                <w:sz w:val="18"/>
                <w:szCs w:val="18"/>
              </w:rPr>
              <w:fldChar w:fldCharType="separate"/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t> </w:t>
            </w:r>
            <w:r w:rsidR="00C80880"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478CF52F" w14:textId="77777777" w:rsidR="00A32700" w:rsidRDefault="00A32700">
      <w:r>
        <w:br w:type="page"/>
      </w:r>
    </w:p>
    <w:p w14:paraId="5BE589E3" w14:textId="77777777" w:rsidR="00A32700" w:rsidRDefault="00A32700"/>
    <w:tbl>
      <w:tblPr>
        <w:tblW w:w="11142" w:type="dxa"/>
        <w:tblInd w:w="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47"/>
        <w:gridCol w:w="363"/>
        <w:gridCol w:w="2787"/>
        <w:gridCol w:w="722"/>
        <w:gridCol w:w="1979"/>
        <w:gridCol w:w="1444"/>
      </w:tblGrid>
      <w:tr w:rsidR="00BD2A7D" w:rsidRPr="00E36FED" w14:paraId="6CD22A29" w14:textId="77777777" w:rsidTr="005E4221">
        <w:trPr>
          <w:trHeight w:val="288"/>
        </w:trPr>
        <w:tc>
          <w:tcPr>
            <w:tcW w:w="11142" w:type="dxa"/>
            <w:gridSpan w:val="6"/>
            <w:tcBorders>
              <w:top w:val="single" w:sz="4" w:space="0" w:color="auto"/>
              <w:left w:val="single" w:sz="8" w:space="0" w:color="000000"/>
              <w:bottom w:val="single" w:sz="6" w:space="0" w:color="auto"/>
              <w:right w:val="single" w:sz="8" w:space="0" w:color="000000"/>
            </w:tcBorders>
            <w:shd w:val="clear" w:color="auto" w:fill="000000"/>
            <w:vAlign w:val="center"/>
          </w:tcPr>
          <w:p w14:paraId="5DBE6915" w14:textId="4B31F362" w:rsidR="00BD2A7D" w:rsidRPr="00707097" w:rsidRDefault="00BD2A7D" w:rsidP="00BD2A7D">
            <w:pPr>
              <w:pStyle w:val="Heading2"/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 xml:space="preserve">PART </w:t>
            </w:r>
            <w:r w:rsidR="00960D0E">
              <w:rPr>
                <w:rFonts w:cs="Arial"/>
                <w:sz w:val="18"/>
                <w:szCs w:val="18"/>
              </w:rPr>
              <w:t>C</w:t>
            </w:r>
            <w:r w:rsidRPr="00707097">
              <w:rPr>
                <w:rFonts w:cs="Arial"/>
                <w:sz w:val="18"/>
                <w:szCs w:val="18"/>
              </w:rPr>
              <w:t>: AIR CURTAIN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960D0E">
              <w:rPr>
                <w:rFonts w:cs="Arial"/>
                <w:sz w:val="18"/>
                <w:szCs w:val="18"/>
              </w:rPr>
              <w:t xml:space="preserve">DESTRUCTOR </w:t>
            </w:r>
            <w:r>
              <w:rPr>
                <w:rFonts w:cs="Arial"/>
                <w:sz w:val="18"/>
                <w:szCs w:val="18"/>
              </w:rPr>
              <w:t>INFORMATION</w:t>
            </w:r>
          </w:p>
        </w:tc>
      </w:tr>
      <w:tr w:rsidR="00C80880" w:rsidRPr="00E36FED" w14:paraId="4C5B4118" w14:textId="77777777" w:rsidTr="005E4221">
        <w:trPr>
          <w:trHeight w:val="288"/>
        </w:trPr>
        <w:tc>
          <w:tcPr>
            <w:tcW w:w="4210" w:type="dxa"/>
            <w:gridSpan w:val="2"/>
            <w:tcBorders>
              <w:top w:val="single" w:sz="6" w:space="0" w:color="auto"/>
              <w:left w:val="single" w:sz="8" w:space="0" w:color="000000"/>
              <w:bottom w:val="nil"/>
              <w:right w:val="single" w:sz="4" w:space="0" w:color="auto"/>
            </w:tcBorders>
          </w:tcPr>
          <w:p w14:paraId="55A85770" w14:textId="0666996F" w:rsidR="00C80880" w:rsidRPr="00707097" w:rsidRDefault="00C80880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Manufacturer:</w:t>
            </w:r>
          </w:p>
        </w:tc>
        <w:tc>
          <w:tcPr>
            <w:tcW w:w="3509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B43F3E8" w14:textId="77777777" w:rsidR="00C80880" w:rsidRPr="00707097" w:rsidRDefault="00C80880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Model:</w:t>
            </w:r>
          </w:p>
        </w:tc>
        <w:tc>
          <w:tcPr>
            <w:tcW w:w="3423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8" w:space="0" w:color="000000"/>
            </w:tcBorders>
          </w:tcPr>
          <w:p w14:paraId="362F36EF" w14:textId="5CBEE0E3" w:rsidR="00C80880" w:rsidRPr="00707097" w:rsidRDefault="00C80880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Burning Capacity:</w:t>
            </w:r>
          </w:p>
        </w:tc>
      </w:tr>
      <w:tr w:rsidR="00C80880" w:rsidRPr="00E36FED" w14:paraId="2947BC10" w14:textId="77777777" w:rsidTr="005E4221">
        <w:trPr>
          <w:trHeight w:val="288"/>
        </w:trPr>
        <w:tc>
          <w:tcPr>
            <w:tcW w:w="4210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052E4C" w14:textId="63AF7750" w:rsidR="00C80880" w:rsidRPr="00C90A58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50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975C8A" w14:textId="77777777" w:rsidR="00C80880" w:rsidRPr="00C90A58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3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14:paraId="07CEF2DD" w14:textId="21C65768" w:rsidR="00C80880" w:rsidRPr="00707097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  <w:r w:rsidRPr="00707097">
              <w:rPr>
                <w:rFonts w:cs="Arial"/>
                <w:sz w:val="18"/>
                <w:szCs w:val="18"/>
              </w:rPr>
              <w:t xml:space="preserve"> tons/hour</w:t>
            </w:r>
          </w:p>
        </w:tc>
      </w:tr>
      <w:tr w:rsidR="00C80880" w:rsidRPr="00E36FED" w14:paraId="33BCD271" w14:textId="77777777" w:rsidTr="005E4221">
        <w:trPr>
          <w:trHeight w:val="288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FFFFFF"/>
              <w:right w:val="single" w:sz="4" w:space="0" w:color="000000"/>
            </w:tcBorders>
          </w:tcPr>
          <w:p w14:paraId="63DD207D" w14:textId="6B7BB7B0" w:rsidR="00C80880" w:rsidRPr="00707097" w:rsidRDefault="00C80880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Blower Rated Capacity (velocity at nozzle):</w:t>
            </w:r>
          </w:p>
        </w:tc>
        <w:tc>
          <w:tcPr>
            <w:tcW w:w="69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8" w:space="0" w:color="000000"/>
            </w:tcBorders>
          </w:tcPr>
          <w:p w14:paraId="35345565" w14:textId="0442C15E" w:rsidR="00C80880" w:rsidRPr="00707097" w:rsidRDefault="00C80880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>Air flow:</w:t>
            </w:r>
          </w:p>
        </w:tc>
      </w:tr>
      <w:tr w:rsidR="00C80880" w:rsidRPr="00E36FED" w14:paraId="5DCACC25" w14:textId="77777777" w:rsidTr="005E4221">
        <w:trPr>
          <w:trHeight w:val="292"/>
        </w:trPr>
        <w:tc>
          <w:tcPr>
            <w:tcW w:w="4210" w:type="dxa"/>
            <w:gridSpan w:val="2"/>
            <w:tcBorders>
              <w:top w:val="single" w:sz="4" w:space="0" w:color="FFFFFF"/>
              <w:left w:val="single" w:sz="8" w:space="0" w:color="000000"/>
              <w:bottom w:val="single" w:sz="6" w:space="0" w:color="auto"/>
              <w:right w:val="single" w:sz="4" w:space="0" w:color="000000"/>
            </w:tcBorders>
            <w:vAlign w:val="center"/>
          </w:tcPr>
          <w:p w14:paraId="57B8C400" w14:textId="0F5CC5A0" w:rsidR="00C80880" w:rsidRPr="00707097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  <w:r w:rsidRPr="00707097">
              <w:rPr>
                <w:rFonts w:cs="Arial"/>
                <w:sz w:val="18"/>
                <w:szCs w:val="18"/>
              </w:rPr>
              <w:t xml:space="preserve"> feet/minute</w:t>
            </w:r>
          </w:p>
        </w:tc>
        <w:tc>
          <w:tcPr>
            <w:tcW w:w="6932" w:type="dxa"/>
            <w:gridSpan w:val="4"/>
            <w:tcBorders>
              <w:top w:val="single" w:sz="4" w:space="0" w:color="FFFFFF"/>
              <w:left w:val="single" w:sz="4" w:space="0" w:color="000000"/>
              <w:bottom w:val="single" w:sz="6" w:space="0" w:color="auto"/>
              <w:right w:val="single" w:sz="8" w:space="0" w:color="000000"/>
            </w:tcBorders>
            <w:vAlign w:val="center"/>
          </w:tcPr>
          <w:p w14:paraId="66441AF3" w14:textId="75164770" w:rsidR="00C80880" w:rsidRPr="00707097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  <w:r w:rsidRPr="00707097">
              <w:rPr>
                <w:rFonts w:cs="Arial"/>
                <w:sz w:val="18"/>
                <w:szCs w:val="18"/>
              </w:rPr>
              <w:t xml:space="preserve"> ft</w:t>
            </w:r>
            <w:r w:rsidRPr="00357E32">
              <w:rPr>
                <w:rFonts w:cs="Arial"/>
                <w:sz w:val="18"/>
                <w:szCs w:val="18"/>
                <w:vertAlign w:val="superscript"/>
              </w:rPr>
              <w:t>3</w:t>
            </w:r>
            <w:r w:rsidRPr="00707097">
              <w:rPr>
                <w:rFonts w:cs="Arial"/>
                <w:sz w:val="18"/>
                <w:szCs w:val="18"/>
              </w:rPr>
              <w:t>/min/foot of length of nozzle</w:t>
            </w:r>
          </w:p>
        </w:tc>
      </w:tr>
      <w:tr w:rsidR="00C80880" w:rsidRPr="00E36FED" w14:paraId="584851D4" w14:textId="77777777" w:rsidTr="005E4221">
        <w:trPr>
          <w:trHeight w:val="292"/>
        </w:trPr>
        <w:tc>
          <w:tcPr>
            <w:tcW w:w="11142" w:type="dxa"/>
            <w:gridSpan w:val="6"/>
            <w:tcBorders>
              <w:top w:val="single" w:sz="6" w:space="0" w:color="auto"/>
              <w:left w:val="single" w:sz="8" w:space="0" w:color="000000"/>
              <w:bottom w:val="single" w:sz="4" w:space="0" w:color="FFFFFF"/>
              <w:right w:val="single" w:sz="8" w:space="0" w:color="000000"/>
            </w:tcBorders>
            <w:shd w:val="clear" w:color="auto" w:fill="000000" w:themeFill="text1"/>
            <w:vAlign w:val="center"/>
          </w:tcPr>
          <w:p w14:paraId="1AC6D0E3" w14:textId="0FCE3D68" w:rsidR="00C80880" w:rsidRPr="00707097" w:rsidRDefault="00C80880" w:rsidP="00C80880">
            <w:pPr>
              <w:tabs>
                <w:tab w:val="left" w:pos="1620"/>
                <w:tab w:val="left" w:pos="1710"/>
              </w:tabs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PART D: SUPPORTING DOCUMENTATION CHECKLIST</w:t>
            </w:r>
          </w:p>
        </w:tc>
      </w:tr>
      <w:tr w:rsidR="00C80880" w:rsidRPr="00E36FED" w14:paraId="2BA69D07" w14:textId="77777777" w:rsidTr="005E4221">
        <w:trPr>
          <w:trHeight w:val="292"/>
        </w:trPr>
        <w:tc>
          <w:tcPr>
            <w:tcW w:w="9698" w:type="dxa"/>
            <w:gridSpan w:val="5"/>
            <w:tcBorders>
              <w:top w:val="single" w:sz="4" w:space="0" w:color="FFFFFF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D80E29" w14:textId="7104EB40" w:rsidR="00C80880" w:rsidRPr="00B449E2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T</w:t>
            </w:r>
            <w:r w:rsidRPr="004147F1">
              <w:rPr>
                <w:bCs/>
                <w:sz w:val="18"/>
                <w:szCs w:val="18"/>
              </w:rPr>
              <w:t xml:space="preserve">he following supporting documentation </w:t>
            </w:r>
            <w:r>
              <w:rPr>
                <w:bCs/>
                <w:sz w:val="18"/>
                <w:szCs w:val="18"/>
              </w:rPr>
              <w:t>should be included as part of the ACD approval request</w:t>
            </w:r>
            <w:r w:rsidRPr="004147F1">
              <w:rPr>
                <w:bCs/>
                <w:sz w:val="18"/>
                <w:szCs w:val="18"/>
              </w:rPr>
              <w:t>, as applicable:</w:t>
            </w:r>
          </w:p>
        </w:tc>
        <w:tc>
          <w:tcPr>
            <w:tcW w:w="1444" w:type="dxa"/>
            <w:tcBorders>
              <w:top w:val="single" w:sz="4" w:space="0" w:color="FFFFFF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683DF32B" w14:textId="3C5B43B7" w:rsidR="00C80880" w:rsidRPr="00B449E2" w:rsidRDefault="00C80880" w:rsidP="00C80880">
            <w:pPr>
              <w:tabs>
                <w:tab w:val="left" w:pos="1620"/>
                <w:tab w:val="left" w:pos="1710"/>
              </w:tabs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Included:</w:t>
            </w:r>
          </w:p>
        </w:tc>
      </w:tr>
      <w:tr w:rsidR="00C80880" w:rsidRPr="00E36FED" w14:paraId="20EB8CAE" w14:textId="77777777" w:rsidTr="005E4221">
        <w:trPr>
          <w:trHeight w:val="288"/>
        </w:trPr>
        <w:tc>
          <w:tcPr>
            <w:tcW w:w="9698" w:type="dxa"/>
            <w:gridSpan w:val="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9A98D" w14:textId="0C4FF51C" w:rsidR="00C80880" w:rsidRPr="006871E8" w:rsidRDefault="00C80880" w:rsidP="006871E8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</w:tabs>
              <w:ind w:left="330" w:hanging="180"/>
              <w:rPr>
                <w:rFonts w:cs="Arial"/>
                <w:b/>
                <w:bCs/>
                <w:sz w:val="18"/>
                <w:szCs w:val="18"/>
              </w:rPr>
            </w:pPr>
            <w:r w:rsidRPr="006871E8">
              <w:rPr>
                <w:bCs/>
                <w:sz w:val="18"/>
                <w:szCs w:val="18"/>
              </w:rPr>
              <w:t>Burn site map</w:t>
            </w:r>
            <w:r w:rsidR="00C25549">
              <w:rPr>
                <w:bCs/>
                <w:sz w:val="18"/>
                <w:szCs w:val="18"/>
              </w:rPr>
              <w:t>,</w:t>
            </w:r>
            <w:r w:rsidRPr="006871E8">
              <w:rPr>
                <w:bCs/>
                <w:sz w:val="18"/>
                <w:szCs w:val="18"/>
              </w:rPr>
              <w:t xml:space="preserve"> with legend</w:t>
            </w:r>
            <w:r w:rsidR="00C25549">
              <w:rPr>
                <w:bCs/>
                <w:sz w:val="18"/>
                <w:szCs w:val="18"/>
              </w:rPr>
              <w:t>,</w:t>
            </w:r>
            <w:r w:rsidRPr="006871E8">
              <w:rPr>
                <w:bCs/>
                <w:sz w:val="18"/>
                <w:szCs w:val="18"/>
              </w:rPr>
              <w:t xml:space="preserve"> identifying </w:t>
            </w:r>
            <w:r w:rsidR="002837DD">
              <w:rPr>
                <w:bCs/>
                <w:sz w:val="18"/>
                <w:szCs w:val="18"/>
              </w:rPr>
              <w:t xml:space="preserve">clearing area, </w:t>
            </w:r>
            <w:r w:rsidR="008B395E" w:rsidRPr="006871E8">
              <w:rPr>
                <w:bCs/>
                <w:sz w:val="18"/>
                <w:szCs w:val="18"/>
              </w:rPr>
              <w:t>ACD location</w:t>
            </w:r>
            <w:r w:rsidRPr="006871E8">
              <w:rPr>
                <w:bCs/>
                <w:sz w:val="18"/>
                <w:szCs w:val="18"/>
              </w:rPr>
              <w:t>, right of ways, and smoke sensitive areas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42AA78DD" w14:textId="314C0658" w:rsidR="00C80880" w:rsidRPr="00707097" w:rsidRDefault="00F80370" w:rsidP="00C80880">
            <w:pPr>
              <w:tabs>
                <w:tab w:val="left" w:pos="1620"/>
                <w:tab w:val="left" w:pos="1710"/>
              </w:tabs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sdt>
              <w:sdtPr>
                <w:rPr>
                  <w:bCs/>
                  <w:sz w:val="24"/>
                  <w:szCs w:val="24"/>
                </w:rPr>
                <w:id w:val="836117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C80880" w:rsidRPr="004147F1">
              <w:rPr>
                <w:bCs/>
                <w:sz w:val="18"/>
                <w:szCs w:val="18"/>
              </w:rPr>
              <w:t xml:space="preserve"> </w:t>
            </w:r>
            <w:r w:rsidR="00C80880">
              <w:rPr>
                <w:bCs/>
                <w:sz w:val="18"/>
                <w:szCs w:val="18"/>
              </w:rPr>
              <w:t>Yes</w:t>
            </w:r>
            <w:r w:rsidR="00C80880" w:rsidRPr="004147F1">
              <w:rPr>
                <w:bCs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</w:rPr>
                <w:id w:val="-975067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C80880">
              <w:rPr>
                <w:bCs/>
                <w:sz w:val="24"/>
                <w:szCs w:val="24"/>
              </w:rPr>
              <w:t xml:space="preserve"> </w:t>
            </w:r>
            <w:r w:rsidR="00C80880" w:rsidRPr="001D39BA">
              <w:rPr>
                <w:bCs/>
                <w:sz w:val="18"/>
                <w:szCs w:val="18"/>
              </w:rPr>
              <w:t>No</w:t>
            </w:r>
          </w:p>
        </w:tc>
      </w:tr>
      <w:tr w:rsidR="00C80880" w:rsidRPr="00E36FED" w14:paraId="6819C294" w14:textId="77777777" w:rsidTr="005E4221">
        <w:trPr>
          <w:trHeight w:val="288"/>
        </w:trPr>
        <w:tc>
          <w:tcPr>
            <w:tcW w:w="9698" w:type="dxa"/>
            <w:gridSpan w:val="5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vAlign w:val="center"/>
          </w:tcPr>
          <w:p w14:paraId="5A37DA25" w14:textId="4C9C3CE7" w:rsidR="00C80880" w:rsidRPr="006871E8" w:rsidRDefault="00C80880" w:rsidP="006871E8">
            <w:pPr>
              <w:pStyle w:val="ListParagraph"/>
              <w:numPr>
                <w:ilvl w:val="0"/>
                <w:numId w:val="46"/>
              </w:numPr>
              <w:tabs>
                <w:tab w:val="left" w:pos="1620"/>
                <w:tab w:val="left" w:pos="1710"/>
              </w:tabs>
              <w:ind w:left="330" w:hanging="180"/>
              <w:rPr>
                <w:rFonts w:cs="Arial"/>
                <w:b/>
                <w:bCs/>
                <w:sz w:val="18"/>
                <w:szCs w:val="18"/>
              </w:rPr>
            </w:pPr>
            <w:r w:rsidRPr="006871E8">
              <w:rPr>
                <w:bCs/>
                <w:sz w:val="18"/>
                <w:szCs w:val="18"/>
              </w:rPr>
              <w:t>Identification of Potentially Affected Persons (State Form 49635)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</w:tcPr>
          <w:p w14:paraId="2BB8B58E" w14:textId="20D94914" w:rsidR="00C80880" w:rsidRPr="00707097" w:rsidRDefault="00F80370" w:rsidP="00C80880">
            <w:pPr>
              <w:tabs>
                <w:tab w:val="left" w:pos="1620"/>
                <w:tab w:val="left" w:pos="1710"/>
              </w:tabs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sdt>
              <w:sdtPr>
                <w:rPr>
                  <w:bCs/>
                  <w:sz w:val="24"/>
                  <w:szCs w:val="24"/>
                </w:rPr>
                <w:id w:val="-309246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C80880" w:rsidRPr="004147F1">
              <w:rPr>
                <w:bCs/>
                <w:sz w:val="18"/>
                <w:szCs w:val="18"/>
              </w:rPr>
              <w:t xml:space="preserve"> </w:t>
            </w:r>
            <w:r w:rsidR="00C80880">
              <w:rPr>
                <w:bCs/>
                <w:sz w:val="18"/>
                <w:szCs w:val="18"/>
              </w:rPr>
              <w:t>Yes</w:t>
            </w:r>
            <w:r w:rsidR="00C80880" w:rsidRPr="004147F1">
              <w:rPr>
                <w:bCs/>
                <w:sz w:val="18"/>
                <w:szCs w:val="18"/>
              </w:rPr>
              <w:t xml:space="preserve"> </w:t>
            </w:r>
            <w:sdt>
              <w:sdtPr>
                <w:rPr>
                  <w:bCs/>
                  <w:sz w:val="24"/>
                  <w:szCs w:val="24"/>
                </w:rPr>
                <w:id w:val="-1193684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0880">
                  <w:rPr>
                    <w:rFonts w:ascii="MS Gothic" w:eastAsia="MS Gothic" w:hAnsi="MS Gothic" w:hint="eastAsia"/>
                    <w:bCs/>
                    <w:sz w:val="24"/>
                    <w:szCs w:val="24"/>
                  </w:rPr>
                  <w:t>☐</w:t>
                </w:r>
              </w:sdtContent>
            </w:sdt>
            <w:r w:rsidR="00C80880">
              <w:rPr>
                <w:bCs/>
                <w:sz w:val="24"/>
                <w:szCs w:val="24"/>
              </w:rPr>
              <w:t xml:space="preserve"> </w:t>
            </w:r>
            <w:r w:rsidR="00C80880" w:rsidRPr="001D39BA">
              <w:rPr>
                <w:bCs/>
                <w:sz w:val="18"/>
                <w:szCs w:val="18"/>
              </w:rPr>
              <w:t>No</w:t>
            </w:r>
          </w:p>
        </w:tc>
      </w:tr>
      <w:tr w:rsidR="00C80880" w:rsidRPr="00E36FED" w14:paraId="6A723A67" w14:textId="77777777" w:rsidTr="005E4221">
        <w:trPr>
          <w:trHeight w:val="288"/>
        </w:trPr>
        <w:tc>
          <w:tcPr>
            <w:tcW w:w="11142" w:type="dxa"/>
            <w:gridSpan w:val="6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000000"/>
            <w:vAlign w:val="center"/>
          </w:tcPr>
          <w:p w14:paraId="3FA9A6D6" w14:textId="62C58FD5" w:rsidR="00C80880" w:rsidRPr="00707097" w:rsidRDefault="00C80880" w:rsidP="00C80880">
            <w:pPr>
              <w:pStyle w:val="Heading2"/>
              <w:rPr>
                <w:rFonts w:cs="Arial"/>
                <w:sz w:val="18"/>
                <w:szCs w:val="18"/>
              </w:rPr>
            </w:pPr>
            <w:r w:rsidRPr="00707097">
              <w:rPr>
                <w:rFonts w:cs="Arial"/>
                <w:sz w:val="18"/>
                <w:szCs w:val="18"/>
              </w:rPr>
              <w:t xml:space="preserve">PART </w:t>
            </w:r>
            <w:r>
              <w:rPr>
                <w:rFonts w:cs="Arial"/>
                <w:sz w:val="18"/>
                <w:szCs w:val="18"/>
              </w:rPr>
              <w:t>E</w:t>
            </w:r>
            <w:r w:rsidRPr="00707097">
              <w:rPr>
                <w:rFonts w:cs="Arial"/>
                <w:sz w:val="18"/>
                <w:szCs w:val="18"/>
              </w:rPr>
              <w:t>: SIGNATURE</w:t>
            </w:r>
          </w:p>
        </w:tc>
      </w:tr>
      <w:tr w:rsidR="00C80880" w:rsidRPr="00E36FED" w14:paraId="5C4192E8" w14:textId="77777777" w:rsidTr="0067023F">
        <w:trPr>
          <w:trHeight w:val="288"/>
        </w:trPr>
        <w:tc>
          <w:tcPr>
            <w:tcW w:w="11142" w:type="dxa"/>
            <w:gridSpan w:val="6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36404FC9" w14:textId="5FE1377F" w:rsidR="00C80880" w:rsidRPr="00540E2F" w:rsidRDefault="00C80880" w:rsidP="00C80880">
            <w:pPr>
              <w:tabs>
                <w:tab w:val="left" w:pos="1620"/>
                <w:tab w:val="left" w:pos="1710"/>
              </w:tabs>
              <w:rPr>
                <w:rFonts w:cs="Arial"/>
                <w:sz w:val="17"/>
                <w:szCs w:val="17"/>
              </w:rPr>
            </w:pPr>
            <w:r w:rsidRPr="00BD2A7D">
              <w:rPr>
                <w:rFonts w:cs="Arial"/>
                <w:sz w:val="18"/>
                <w:szCs w:val="18"/>
              </w:rPr>
              <w:t>I hereby certify the information above is accurate to the best of my knowledge.</w:t>
            </w:r>
          </w:p>
        </w:tc>
      </w:tr>
      <w:tr w:rsidR="0067023F" w:rsidRPr="00E36FED" w14:paraId="29C7A94F" w14:textId="77777777" w:rsidTr="00C30D8C">
        <w:trPr>
          <w:trHeight w:val="288"/>
        </w:trPr>
        <w:tc>
          <w:tcPr>
            <w:tcW w:w="3847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</w:tcPr>
          <w:p w14:paraId="4D20BDDC" w14:textId="1853424D" w:rsidR="0067023F" w:rsidRPr="00BD2A7D" w:rsidRDefault="0067023F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Signature</w:t>
            </w:r>
            <w:r w:rsidR="00CF286A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2073A4" w14:textId="7EFE3C79" w:rsidR="0067023F" w:rsidRPr="00BD2A7D" w:rsidRDefault="0067023F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Title</w:t>
            </w:r>
            <w:r w:rsidR="00CF286A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41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</w:tcPr>
          <w:p w14:paraId="067DF90A" w14:textId="4B6FA3D7" w:rsidR="0067023F" w:rsidRPr="00BD2A7D" w:rsidRDefault="0067023F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Company Name</w:t>
            </w:r>
            <w:r w:rsidR="00CF286A">
              <w:rPr>
                <w:rFonts w:cs="Arial"/>
                <w:sz w:val="18"/>
                <w:szCs w:val="18"/>
              </w:rPr>
              <w:t>:</w:t>
            </w:r>
          </w:p>
        </w:tc>
      </w:tr>
      <w:tr w:rsidR="0067023F" w:rsidRPr="00E36FED" w14:paraId="1CB25392" w14:textId="77777777" w:rsidTr="00C30D8C">
        <w:trPr>
          <w:trHeight w:val="288"/>
        </w:trPr>
        <w:tc>
          <w:tcPr>
            <w:tcW w:w="3847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C71013" w14:textId="1C49394F" w:rsidR="0067023F" w:rsidRPr="00707097" w:rsidRDefault="0067023F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315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C0818A" w14:textId="0DAC8A55" w:rsidR="0067023F" w:rsidRPr="00C90A58" w:rsidRDefault="0067023F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6EE3D4C" w14:textId="13C27AD9" w:rsidR="0067023F" w:rsidRPr="00C90A58" w:rsidRDefault="0067023F" w:rsidP="0067023F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93049C" w:rsidRPr="00E36FED" w14:paraId="1EDEDB43" w14:textId="77777777" w:rsidTr="005E4221">
        <w:trPr>
          <w:trHeight w:val="288"/>
        </w:trPr>
        <w:tc>
          <w:tcPr>
            <w:tcW w:w="3847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13E1C60F" w14:textId="125E1FAD" w:rsidR="0093049C" w:rsidRPr="00C90A58" w:rsidRDefault="0093049C" w:rsidP="0093049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Printed Name</w:t>
            </w:r>
            <w:r w:rsidR="00CF286A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315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5777EDBD" w14:textId="3253290C" w:rsidR="0093049C" w:rsidRPr="00C90A58" w:rsidRDefault="0093049C" w:rsidP="0093049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E-mail Address</w:t>
            </w:r>
            <w:r w:rsidR="00CF286A">
              <w:rPr>
                <w:rFonts w:cs="Arial"/>
                <w:sz w:val="18"/>
                <w:szCs w:val="18"/>
              </w:rPr>
              <w:t>:</w:t>
            </w:r>
          </w:p>
        </w:tc>
        <w:tc>
          <w:tcPr>
            <w:tcW w:w="4145" w:type="dxa"/>
            <w:gridSpan w:val="3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</w:tcPr>
          <w:p w14:paraId="2EE83FA8" w14:textId="1F9E717E" w:rsidR="0093049C" w:rsidRPr="0093049C" w:rsidRDefault="0093049C" w:rsidP="0093049C">
            <w:pPr>
              <w:tabs>
                <w:tab w:val="left" w:pos="1620"/>
                <w:tab w:val="left" w:pos="1710"/>
              </w:tabs>
              <w:rPr>
                <w:rFonts w:cs="Arial"/>
                <w:i/>
                <w:i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  <w:r w:rsidR="00CF286A">
              <w:rPr>
                <w:rFonts w:cs="Arial"/>
                <w:sz w:val="18"/>
                <w:szCs w:val="18"/>
              </w:rPr>
              <w:t>:</w:t>
            </w:r>
          </w:p>
        </w:tc>
      </w:tr>
      <w:tr w:rsidR="0093049C" w:rsidRPr="00E36FED" w14:paraId="0B45E9E1" w14:textId="77777777" w:rsidTr="005E4221">
        <w:trPr>
          <w:trHeight w:val="288"/>
        </w:trPr>
        <w:tc>
          <w:tcPr>
            <w:tcW w:w="3847" w:type="dxa"/>
            <w:tcBorders>
              <w:top w:val="nil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E5AE6" w14:textId="12751C7E" w:rsidR="0093049C" w:rsidRPr="00C90A58" w:rsidRDefault="0093049C" w:rsidP="0093049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50" w:type="dxa"/>
            <w:gridSpan w:val="2"/>
            <w:tcBorders>
              <w:top w:val="nil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22748" w14:textId="3F7FCAC4" w:rsidR="0093049C" w:rsidRPr="00C90A58" w:rsidRDefault="0093049C" w:rsidP="0093049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145" w:type="dxa"/>
            <w:gridSpan w:val="3"/>
            <w:tcBorders>
              <w:top w:val="nil"/>
              <w:left w:val="single" w:sz="4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E9ED6A" w14:textId="7B27EEAE" w:rsidR="0093049C" w:rsidRPr="00C90A58" w:rsidRDefault="0093049C" w:rsidP="0093049C">
            <w:pPr>
              <w:tabs>
                <w:tab w:val="left" w:pos="1620"/>
                <w:tab w:val="left" w:pos="1710"/>
              </w:tabs>
              <w:rPr>
                <w:rFonts w:cs="Arial"/>
                <w:sz w:val="18"/>
                <w:szCs w:val="18"/>
              </w:rPr>
            </w:pPr>
            <w:r w:rsidRPr="00C90A58">
              <w:rPr>
                <w:rFonts w:cs="Arial"/>
                <w:sz w:val="18"/>
                <w:szCs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 w:rsidRPr="00C90A5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C90A58">
              <w:rPr>
                <w:rFonts w:cs="Arial"/>
                <w:sz w:val="18"/>
                <w:szCs w:val="18"/>
              </w:rPr>
            </w:r>
            <w:r w:rsidRPr="00C90A58">
              <w:rPr>
                <w:rFonts w:cs="Arial"/>
                <w:sz w:val="18"/>
                <w:szCs w:val="18"/>
              </w:rPr>
              <w:fldChar w:fldCharType="separate"/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t> </w:t>
            </w:r>
            <w:r w:rsidRPr="00C90A58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5AADB3A8" w14:textId="77777777" w:rsidR="00305C02" w:rsidRPr="00E36FED" w:rsidRDefault="00305C02">
      <w:pPr>
        <w:tabs>
          <w:tab w:val="left" w:pos="1620"/>
          <w:tab w:val="left" w:pos="1710"/>
        </w:tabs>
        <w:rPr>
          <w:rFonts w:cs="Arial"/>
          <w:sz w:val="2"/>
        </w:rPr>
      </w:pPr>
    </w:p>
    <w:sectPr w:rsidR="00305C02" w:rsidRPr="00E36FED" w:rsidSect="00666B98">
      <w:headerReference w:type="default" r:id="rId14"/>
      <w:footerReference w:type="default" r:id="rId15"/>
      <w:footerReference w:type="first" r:id="rId16"/>
      <w:pgSz w:w="12240" w:h="15840" w:code="1"/>
      <w:pgMar w:top="432" w:right="432" w:bottom="432" w:left="432" w:header="288" w:footer="432" w:gutter="0"/>
      <w:cols w:space="720"/>
      <w:titlePg/>
      <w:docGrid w:linePitch="2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D60C2" w14:textId="77777777" w:rsidR="008919A2" w:rsidRDefault="008919A2">
      <w:r>
        <w:separator/>
      </w:r>
    </w:p>
  </w:endnote>
  <w:endnote w:type="continuationSeparator" w:id="0">
    <w:p w14:paraId="7208E05B" w14:textId="77777777" w:rsidR="008919A2" w:rsidRDefault="0089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377F" w14:textId="1EBCB4EB" w:rsidR="007E2472" w:rsidRPr="00C90A58" w:rsidRDefault="00C90A58">
    <w:pPr>
      <w:pStyle w:val="Footer"/>
      <w:jc w:val="right"/>
      <w:rPr>
        <w:snapToGrid w:val="0"/>
      </w:rPr>
    </w:pPr>
    <w:r w:rsidRPr="00C90A58">
      <w:rPr>
        <w:snapToGrid w:val="0"/>
      </w:rPr>
      <w:t xml:space="preserve">Page </w:t>
    </w:r>
    <w:r w:rsidRPr="00C90A58">
      <w:rPr>
        <w:snapToGrid w:val="0"/>
      </w:rPr>
      <w:fldChar w:fldCharType="begin"/>
    </w:r>
    <w:r w:rsidRPr="00C90A58">
      <w:rPr>
        <w:snapToGrid w:val="0"/>
      </w:rPr>
      <w:instrText xml:space="preserve"> PAGE  \* Arabic  \* MERGEFORMAT </w:instrText>
    </w:r>
    <w:r w:rsidRPr="00C90A58">
      <w:rPr>
        <w:snapToGrid w:val="0"/>
      </w:rPr>
      <w:fldChar w:fldCharType="separate"/>
    </w:r>
    <w:r w:rsidRPr="00C90A58">
      <w:rPr>
        <w:noProof/>
        <w:snapToGrid w:val="0"/>
      </w:rPr>
      <w:t>1</w:t>
    </w:r>
    <w:r w:rsidRPr="00C90A58">
      <w:rPr>
        <w:snapToGrid w:val="0"/>
      </w:rPr>
      <w:fldChar w:fldCharType="end"/>
    </w:r>
    <w:r w:rsidRPr="00C90A58">
      <w:rPr>
        <w:snapToGrid w:val="0"/>
      </w:rPr>
      <w:t xml:space="preserve"> of </w:t>
    </w:r>
    <w:r w:rsidRPr="00C90A58">
      <w:rPr>
        <w:snapToGrid w:val="0"/>
      </w:rPr>
      <w:fldChar w:fldCharType="begin"/>
    </w:r>
    <w:r w:rsidRPr="00C90A58">
      <w:rPr>
        <w:snapToGrid w:val="0"/>
      </w:rPr>
      <w:instrText xml:space="preserve"> NUMPAGES  \* Arabic  \* MERGEFORMAT </w:instrText>
    </w:r>
    <w:r w:rsidRPr="00C90A58">
      <w:rPr>
        <w:snapToGrid w:val="0"/>
      </w:rPr>
      <w:fldChar w:fldCharType="separate"/>
    </w:r>
    <w:r w:rsidRPr="00C90A58">
      <w:rPr>
        <w:noProof/>
        <w:snapToGrid w:val="0"/>
      </w:rPr>
      <w:t>2</w:t>
    </w:r>
    <w:r w:rsidRPr="00C90A58">
      <w:rPr>
        <w:snapToGrid w:val="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AB3A" w14:textId="02EC21B8" w:rsidR="00666B98" w:rsidRPr="0064344F" w:rsidRDefault="0064344F" w:rsidP="0064344F">
    <w:pPr>
      <w:pStyle w:val="Footer"/>
      <w:jc w:val="right"/>
    </w:pPr>
    <w:r w:rsidRPr="0064344F">
      <w:t xml:space="preserve">Page </w:t>
    </w:r>
    <w:r w:rsidRPr="0064344F">
      <w:fldChar w:fldCharType="begin"/>
    </w:r>
    <w:r w:rsidRPr="0064344F">
      <w:instrText xml:space="preserve"> PAGE  \* Arabic  \* MERGEFORMAT </w:instrText>
    </w:r>
    <w:r w:rsidRPr="0064344F">
      <w:fldChar w:fldCharType="separate"/>
    </w:r>
    <w:r w:rsidRPr="0064344F">
      <w:rPr>
        <w:noProof/>
      </w:rPr>
      <w:t>1</w:t>
    </w:r>
    <w:r w:rsidRPr="0064344F">
      <w:fldChar w:fldCharType="end"/>
    </w:r>
    <w:r w:rsidRPr="0064344F">
      <w:t xml:space="preserve"> of </w:t>
    </w:r>
    <w:r w:rsidR="00F80370">
      <w:fldChar w:fldCharType="begin"/>
    </w:r>
    <w:r w:rsidR="00F80370">
      <w:instrText xml:space="preserve"> NUMPAGES  \* Arabic  \* MERGEFORMAT </w:instrText>
    </w:r>
    <w:r w:rsidR="00F80370">
      <w:fldChar w:fldCharType="separate"/>
    </w:r>
    <w:r w:rsidRPr="0064344F">
      <w:rPr>
        <w:noProof/>
      </w:rPr>
      <w:t>2</w:t>
    </w:r>
    <w:r w:rsidR="00F80370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B0813" w14:textId="77777777" w:rsidR="008919A2" w:rsidRDefault="008919A2">
      <w:r>
        <w:separator/>
      </w:r>
    </w:p>
  </w:footnote>
  <w:footnote w:type="continuationSeparator" w:id="0">
    <w:p w14:paraId="2627EFE9" w14:textId="77777777" w:rsidR="008919A2" w:rsidRDefault="008919A2">
      <w:r>
        <w:continuationSeparator/>
      </w:r>
    </w:p>
  </w:footnote>
  <w:footnote w:id="1">
    <w:p w14:paraId="5A12D737" w14:textId="5EA14733" w:rsidR="00960D0E" w:rsidRPr="00E46429" w:rsidRDefault="00960D0E" w:rsidP="00960D0E">
      <w:pPr>
        <w:pStyle w:val="Footer"/>
        <w:rPr>
          <w:szCs w:val="16"/>
        </w:rPr>
      </w:pPr>
      <w:r w:rsidRPr="00E46429">
        <w:rPr>
          <w:rStyle w:val="FootnoteReference"/>
          <w:szCs w:val="16"/>
        </w:rPr>
        <w:footnoteRef/>
      </w:r>
      <w:r w:rsidRPr="00E46429">
        <w:rPr>
          <w:szCs w:val="16"/>
        </w:rPr>
        <w:t xml:space="preserve"> </w:t>
      </w:r>
      <w:r w:rsidR="00EF5473" w:rsidRPr="00E46429">
        <w:rPr>
          <w:rFonts w:cs="Arial"/>
          <w:color w:val="000000"/>
          <w:szCs w:val="16"/>
        </w:rPr>
        <w:t>Identification of Potentially Affected Persons (State Form 49635)</w:t>
      </w:r>
      <w:r w:rsidR="00B67178" w:rsidRPr="00E46429">
        <w:rPr>
          <w:rFonts w:cs="Arial"/>
          <w:b/>
          <w:color w:val="000000"/>
          <w:szCs w:val="16"/>
        </w:rPr>
        <w:t xml:space="preserve"> </w:t>
      </w:r>
      <w:r w:rsidR="00271A9E" w:rsidRPr="00E46429">
        <w:rPr>
          <w:rFonts w:cs="Arial"/>
          <w:snapToGrid w:val="0"/>
          <w:szCs w:val="16"/>
        </w:rPr>
        <w:t>a</w:t>
      </w:r>
      <w:r w:rsidRPr="00E46429">
        <w:rPr>
          <w:rFonts w:cs="Arial"/>
          <w:snapToGrid w:val="0"/>
          <w:szCs w:val="16"/>
        </w:rPr>
        <w:t>vailable</w:t>
      </w:r>
      <w:r w:rsidR="00B67178" w:rsidRPr="00E46429">
        <w:rPr>
          <w:rFonts w:cs="Arial"/>
          <w:snapToGrid w:val="0"/>
          <w:szCs w:val="16"/>
        </w:rPr>
        <w:t xml:space="preserve"> online</w:t>
      </w:r>
      <w:r w:rsidRPr="00E46429">
        <w:rPr>
          <w:rFonts w:cs="Arial"/>
          <w:snapToGrid w:val="0"/>
          <w:szCs w:val="16"/>
        </w:rPr>
        <w:t xml:space="preserve"> at</w:t>
      </w:r>
      <w:r w:rsidRPr="00E46429">
        <w:rPr>
          <w:snapToGrid w:val="0"/>
          <w:szCs w:val="16"/>
        </w:rPr>
        <w:t xml:space="preserve"> </w:t>
      </w:r>
      <w:hyperlink r:id="rId1" w:anchor="oaq_compliance" w:history="1">
        <w:r w:rsidR="00DE3AC0" w:rsidRPr="00E46429">
          <w:rPr>
            <w:rStyle w:val="Hyperlink"/>
            <w:snapToGrid w:val="0"/>
            <w:sz w:val="16"/>
            <w:szCs w:val="16"/>
          </w:rPr>
          <w:t>www.in.gov/idem/forms/idem-agency-forms/#oaq_compliance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232" w:type="dxa"/>
      <w:tblInd w:w="108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6732"/>
      <w:gridCol w:w="4500"/>
    </w:tblGrid>
    <w:tr w:rsidR="00C90A58" w14:paraId="4B45C129" w14:textId="77777777" w:rsidTr="00A13E01">
      <w:trPr>
        <w:cantSplit/>
        <w:trHeight w:val="288"/>
      </w:trPr>
      <w:tc>
        <w:tcPr>
          <w:tcW w:w="6732" w:type="dxa"/>
          <w:tcBorders>
            <w:top w:val="nil"/>
            <w:left w:val="nil"/>
            <w:bottom w:val="nil"/>
            <w:right w:val="nil"/>
          </w:tcBorders>
        </w:tcPr>
        <w:p w14:paraId="67795160" w14:textId="77777777" w:rsidR="00C90A58" w:rsidRDefault="00C90A58" w:rsidP="00C90A58">
          <w:pPr>
            <w:pStyle w:val="Header"/>
          </w:pPr>
          <w:r w:rsidRPr="00E46429">
            <w:t>R</w:t>
          </w:r>
          <w:r>
            <w:t xml:space="preserve">equest for Air Curtain Destructor Approval Under </w:t>
          </w:r>
          <w:r w:rsidRPr="00E46429">
            <w:t>326 IAC 4-1</w:t>
          </w:r>
        </w:p>
        <w:p w14:paraId="3433C091" w14:textId="2A8C3EA4" w:rsidR="00C90A58" w:rsidRDefault="00C90A58" w:rsidP="00C90A58">
          <w:pPr>
            <w:pStyle w:val="Header"/>
          </w:pPr>
          <w:r>
            <w:t xml:space="preserve">State Form 43688 </w:t>
          </w:r>
          <w:r w:rsidRPr="00E2745C">
            <w:t>(R</w:t>
          </w:r>
          <w:r w:rsidR="00E2745C" w:rsidRPr="00E2745C">
            <w:t>8</w:t>
          </w:r>
          <w:r w:rsidRPr="00E2745C">
            <w:t xml:space="preserve"> / 9</w:t>
          </w:r>
          <w:r w:rsidR="00E2745C" w:rsidRPr="00E2745C">
            <w:t>-21</w:t>
          </w:r>
          <w:r w:rsidRPr="00E2745C">
            <w:t>)</w:t>
          </w:r>
        </w:p>
        <w:p w14:paraId="19E0E8FB" w14:textId="77777777" w:rsidR="00C90A58" w:rsidRPr="001244C1" w:rsidRDefault="00C90A58" w:rsidP="00C90A58">
          <w:pPr>
            <w:tabs>
              <w:tab w:val="left" w:pos="288"/>
              <w:tab w:val="left" w:pos="576"/>
              <w:tab w:val="left" w:pos="864"/>
              <w:tab w:val="left" w:pos="1152"/>
              <w:tab w:val="left" w:pos="1440"/>
              <w:tab w:val="left" w:pos="1728"/>
              <w:tab w:val="left" w:pos="2016"/>
              <w:tab w:val="left" w:pos="2304"/>
              <w:tab w:val="right" w:pos="5409"/>
            </w:tabs>
            <w:rPr>
              <w:sz w:val="14"/>
              <w:szCs w:val="14"/>
            </w:rPr>
          </w:pPr>
        </w:p>
      </w:tc>
      <w:tc>
        <w:tcPr>
          <w:tcW w:w="4500" w:type="dxa"/>
          <w:tcBorders>
            <w:top w:val="nil"/>
            <w:left w:val="nil"/>
            <w:bottom w:val="nil"/>
            <w:right w:val="nil"/>
          </w:tcBorders>
        </w:tcPr>
        <w:p w14:paraId="64569F1A" w14:textId="77777777" w:rsidR="00C90A58" w:rsidRPr="00C51011" w:rsidRDefault="00C90A58" w:rsidP="00C90A58">
          <w:pPr>
            <w:pStyle w:val="Heading4"/>
            <w:jc w:val="right"/>
            <w:rPr>
              <w:rFonts w:ascii="Arial" w:hAnsi="Arial" w:cs="Arial"/>
              <w:b/>
              <w:i w:val="0"/>
              <w:iCs w:val="0"/>
              <w:color w:val="000000"/>
            </w:rPr>
          </w:pPr>
          <w:r w:rsidRPr="00C51011">
            <w:rPr>
              <w:rFonts w:ascii="Arial" w:hAnsi="Arial" w:cs="Arial"/>
              <w:i w:val="0"/>
              <w:iCs w:val="0"/>
              <w:color w:val="000000"/>
            </w:rPr>
            <w:t>Indiana Department of Environmental Management</w:t>
          </w:r>
        </w:p>
        <w:p w14:paraId="6A2291F1" w14:textId="77777777" w:rsidR="00C90A58" w:rsidRDefault="00C90A58" w:rsidP="00C90A58">
          <w:pPr>
            <w:jc w:val="right"/>
          </w:pPr>
          <w:r>
            <w:t>Office of Air Quality</w:t>
          </w:r>
        </w:p>
      </w:tc>
    </w:tr>
  </w:tbl>
  <w:p w14:paraId="3ABA1675" w14:textId="19D0DF00" w:rsidR="00E46429" w:rsidRDefault="00E46429" w:rsidP="00C90A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44C5D"/>
    <w:multiLevelType w:val="singleLevel"/>
    <w:tmpl w:val="9D60DB26"/>
    <w:lvl w:ilvl="0">
      <w:start w:val="1"/>
      <w:numFmt w:val="bullet"/>
      <w:lvlText w:val="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</w:rPr>
    </w:lvl>
  </w:abstractNum>
  <w:abstractNum w:abstractNumId="1" w15:restartNumberingAfterBreak="0">
    <w:nsid w:val="052D2D66"/>
    <w:multiLevelType w:val="singleLevel"/>
    <w:tmpl w:val="E2489A3A"/>
    <w:lvl w:ilvl="0">
      <w:start w:val="1"/>
      <w:numFmt w:val="bullet"/>
      <w:lvlText w:val=""/>
      <w:lvlJc w:val="left"/>
      <w:pPr>
        <w:tabs>
          <w:tab w:val="num" w:pos="288"/>
        </w:tabs>
        <w:ind w:left="216" w:hanging="288"/>
      </w:pPr>
      <w:rPr>
        <w:rFonts w:ascii="Wingdings" w:hAnsi="Wingdings" w:hint="default"/>
        <w:sz w:val="16"/>
      </w:rPr>
    </w:lvl>
  </w:abstractNum>
  <w:abstractNum w:abstractNumId="2" w15:restartNumberingAfterBreak="0">
    <w:nsid w:val="06B635C2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7730009"/>
    <w:multiLevelType w:val="singleLevel"/>
    <w:tmpl w:val="9D60DB26"/>
    <w:lvl w:ilvl="0">
      <w:start w:val="1"/>
      <w:numFmt w:val="bullet"/>
      <w:lvlText w:val="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</w:rPr>
    </w:lvl>
  </w:abstractNum>
  <w:abstractNum w:abstractNumId="4" w15:restartNumberingAfterBreak="0">
    <w:nsid w:val="07CA0374"/>
    <w:multiLevelType w:val="singleLevel"/>
    <w:tmpl w:val="4BD8086E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5" w15:restartNumberingAfterBreak="0">
    <w:nsid w:val="085D7D1A"/>
    <w:multiLevelType w:val="singleLevel"/>
    <w:tmpl w:val="D9F6363C"/>
    <w:lvl w:ilvl="0">
      <w:start w:val="1"/>
      <w:numFmt w:val="bullet"/>
      <w:lvlText w:val="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</w:abstractNum>
  <w:abstractNum w:abstractNumId="6" w15:restartNumberingAfterBreak="0">
    <w:nsid w:val="0B660468"/>
    <w:multiLevelType w:val="singleLevel"/>
    <w:tmpl w:val="9D60DB26"/>
    <w:lvl w:ilvl="0">
      <w:start w:val="1"/>
      <w:numFmt w:val="bullet"/>
      <w:lvlText w:val="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</w:rPr>
    </w:lvl>
  </w:abstractNum>
  <w:abstractNum w:abstractNumId="7" w15:restartNumberingAfterBreak="0">
    <w:nsid w:val="12AB5881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1C510BF7"/>
    <w:multiLevelType w:val="singleLevel"/>
    <w:tmpl w:val="6616EE58"/>
    <w:lvl w:ilvl="0">
      <w:start w:val="1"/>
      <w:numFmt w:val="bullet"/>
      <w:lvlText w:val=""/>
      <w:lvlJc w:val="left"/>
      <w:pPr>
        <w:tabs>
          <w:tab w:val="num" w:pos="216"/>
        </w:tabs>
        <w:ind w:left="216" w:hanging="432"/>
      </w:pPr>
      <w:rPr>
        <w:rFonts w:ascii="Wingdings" w:hAnsi="Wingdings" w:hint="default"/>
      </w:rPr>
    </w:lvl>
  </w:abstractNum>
  <w:abstractNum w:abstractNumId="9" w15:restartNumberingAfterBreak="0">
    <w:nsid w:val="1DBB4934"/>
    <w:multiLevelType w:val="multilevel"/>
    <w:tmpl w:val="90F0D19A"/>
    <w:lvl w:ilvl="0">
      <w:start w:val="1"/>
      <w:numFmt w:val="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3164F4"/>
    <w:multiLevelType w:val="singleLevel"/>
    <w:tmpl w:val="BA721566"/>
    <w:lvl w:ilvl="0">
      <w:start w:val="1"/>
      <w:numFmt w:val="bullet"/>
      <w:lvlText w:val=""/>
      <w:lvlJc w:val="left"/>
      <w:pPr>
        <w:tabs>
          <w:tab w:val="num" w:pos="288"/>
        </w:tabs>
        <w:ind w:left="288" w:hanging="360"/>
      </w:pPr>
      <w:rPr>
        <w:rFonts w:ascii="Wingdings" w:hAnsi="Wingdings" w:hint="default"/>
        <w:sz w:val="16"/>
      </w:rPr>
    </w:lvl>
  </w:abstractNum>
  <w:abstractNum w:abstractNumId="11" w15:restartNumberingAfterBreak="0">
    <w:nsid w:val="24B01A9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24D110E9"/>
    <w:multiLevelType w:val="singleLevel"/>
    <w:tmpl w:val="4A9CBDEA"/>
    <w:lvl w:ilvl="0">
      <w:start w:val="1"/>
      <w:numFmt w:val="bullet"/>
      <w:lvlText w:val=""/>
      <w:lvlJc w:val="left"/>
      <w:pPr>
        <w:tabs>
          <w:tab w:val="num" w:pos="288"/>
        </w:tabs>
        <w:ind w:left="72" w:hanging="144"/>
      </w:pPr>
      <w:rPr>
        <w:rFonts w:ascii="Wingdings" w:hAnsi="Wingdings" w:hint="default"/>
        <w:sz w:val="16"/>
      </w:rPr>
    </w:lvl>
  </w:abstractNum>
  <w:abstractNum w:abstractNumId="13" w15:restartNumberingAfterBreak="0">
    <w:nsid w:val="276F19D5"/>
    <w:multiLevelType w:val="singleLevel"/>
    <w:tmpl w:val="57165670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14" w15:restartNumberingAfterBreak="0">
    <w:nsid w:val="2EF5358A"/>
    <w:multiLevelType w:val="singleLevel"/>
    <w:tmpl w:val="FB42A2E8"/>
    <w:lvl w:ilvl="0">
      <w:start w:val="1"/>
      <w:numFmt w:val="bullet"/>
      <w:lvlText w:val=""/>
      <w:lvlJc w:val="left"/>
      <w:pPr>
        <w:tabs>
          <w:tab w:val="num" w:pos="576"/>
        </w:tabs>
        <w:ind w:left="576" w:hanging="576"/>
      </w:pPr>
      <w:rPr>
        <w:rFonts w:ascii="Symbol" w:hAnsi="Symbol" w:hint="default"/>
      </w:rPr>
    </w:lvl>
  </w:abstractNum>
  <w:abstractNum w:abstractNumId="15" w15:restartNumberingAfterBreak="0">
    <w:nsid w:val="2F674177"/>
    <w:multiLevelType w:val="singleLevel"/>
    <w:tmpl w:val="D9F6363C"/>
    <w:lvl w:ilvl="0">
      <w:start w:val="1"/>
      <w:numFmt w:val="bullet"/>
      <w:lvlText w:val="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</w:abstractNum>
  <w:abstractNum w:abstractNumId="16" w15:restartNumberingAfterBreak="0">
    <w:nsid w:val="31427CAC"/>
    <w:multiLevelType w:val="singleLevel"/>
    <w:tmpl w:val="68EA5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</w:rPr>
    </w:lvl>
  </w:abstractNum>
  <w:abstractNum w:abstractNumId="17" w15:restartNumberingAfterBreak="0">
    <w:nsid w:val="32DB2D2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39F19C1"/>
    <w:multiLevelType w:val="singleLevel"/>
    <w:tmpl w:val="D9F6363C"/>
    <w:lvl w:ilvl="0">
      <w:start w:val="1"/>
      <w:numFmt w:val="bullet"/>
      <w:lvlText w:val="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</w:abstractNum>
  <w:abstractNum w:abstractNumId="19" w15:restartNumberingAfterBreak="0">
    <w:nsid w:val="345E2FCE"/>
    <w:multiLevelType w:val="singleLevel"/>
    <w:tmpl w:val="57165670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20" w15:restartNumberingAfterBreak="0">
    <w:nsid w:val="346306CF"/>
    <w:multiLevelType w:val="singleLevel"/>
    <w:tmpl w:val="68EA5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6"/>
      </w:rPr>
    </w:lvl>
  </w:abstractNum>
  <w:abstractNum w:abstractNumId="21" w15:restartNumberingAfterBreak="0">
    <w:nsid w:val="3AEA568E"/>
    <w:multiLevelType w:val="singleLevel"/>
    <w:tmpl w:val="57165670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22" w15:restartNumberingAfterBreak="0">
    <w:nsid w:val="3FDE5A88"/>
    <w:multiLevelType w:val="singleLevel"/>
    <w:tmpl w:val="6616EE58"/>
    <w:lvl w:ilvl="0">
      <w:start w:val="1"/>
      <w:numFmt w:val="bullet"/>
      <w:lvlText w:val=""/>
      <w:lvlJc w:val="left"/>
      <w:pPr>
        <w:tabs>
          <w:tab w:val="num" w:pos="216"/>
        </w:tabs>
        <w:ind w:left="216" w:hanging="432"/>
      </w:pPr>
      <w:rPr>
        <w:rFonts w:ascii="Wingdings" w:hAnsi="Wingdings" w:hint="default"/>
      </w:rPr>
    </w:lvl>
  </w:abstractNum>
  <w:abstractNum w:abstractNumId="23" w15:restartNumberingAfterBreak="0">
    <w:nsid w:val="3FE87866"/>
    <w:multiLevelType w:val="singleLevel"/>
    <w:tmpl w:val="9D60DB26"/>
    <w:lvl w:ilvl="0">
      <w:start w:val="1"/>
      <w:numFmt w:val="bullet"/>
      <w:lvlText w:val="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</w:rPr>
    </w:lvl>
  </w:abstractNum>
  <w:abstractNum w:abstractNumId="24" w15:restartNumberingAfterBreak="0">
    <w:nsid w:val="45F34EE7"/>
    <w:multiLevelType w:val="singleLevel"/>
    <w:tmpl w:val="D9F6363C"/>
    <w:lvl w:ilvl="0">
      <w:start w:val="1"/>
      <w:numFmt w:val="bullet"/>
      <w:lvlText w:val="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</w:abstractNum>
  <w:abstractNum w:abstractNumId="25" w15:restartNumberingAfterBreak="0">
    <w:nsid w:val="469A45FC"/>
    <w:multiLevelType w:val="singleLevel"/>
    <w:tmpl w:val="9D60DB26"/>
    <w:lvl w:ilvl="0">
      <w:start w:val="1"/>
      <w:numFmt w:val="bullet"/>
      <w:lvlText w:val="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</w:rPr>
    </w:lvl>
  </w:abstractNum>
  <w:abstractNum w:abstractNumId="26" w15:restartNumberingAfterBreak="0">
    <w:nsid w:val="49C71849"/>
    <w:multiLevelType w:val="singleLevel"/>
    <w:tmpl w:val="C7208C78"/>
    <w:lvl w:ilvl="0">
      <w:start w:val="1"/>
      <w:numFmt w:val="upperLetter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abstractNum w:abstractNumId="27" w15:restartNumberingAfterBreak="0">
    <w:nsid w:val="4C897BFB"/>
    <w:multiLevelType w:val="hybridMultilevel"/>
    <w:tmpl w:val="43823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C278A3"/>
    <w:multiLevelType w:val="singleLevel"/>
    <w:tmpl w:val="6FA233B2"/>
    <w:lvl w:ilvl="0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29" w15:restartNumberingAfterBreak="0">
    <w:nsid w:val="589E602D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62151E11"/>
    <w:multiLevelType w:val="singleLevel"/>
    <w:tmpl w:val="59F0B64A"/>
    <w:lvl w:ilvl="0">
      <w:start w:val="20"/>
      <w:numFmt w:val="none"/>
      <w:lvlText w:val="25."/>
      <w:lvlJc w:val="left"/>
      <w:pPr>
        <w:tabs>
          <w:tab w:val="num" w:pos="360"/>
        </w:tabs>
        <w:ind w:left="360" w:hanging="360"/>
      </w:pPr>
      <w:rPr>
        <w:b/>
        <w:i w:val="0"/>
        <w:sz w:val="16"/>
      </w:rPr>
    </w:lvl>
  </w:abstractNum>
  <w:abstractNum w:abstractNumId="31" w15:restartNumberingAfterBreak="0">
    <w:nsid w:val="633E07A5"/>
    <w:multiLevelType w:val="hybridMultilevel"/>
    <w:tmpl w:val="E0D01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B594D"/>
    <w:multiLevelType w:val="singleLevel"/>
    <w:tmpl w:val="45147EB8"/>
    <w:lvl w:ilvl="0">
      <w:start w:val="1"/>
      <w:numFmt w:val="bullet"/>
      <w:lvlText w:val=""/>
      <w:lvlJc w:val="left"/>
      <w:pPr>
        <w:tabs>
          <w:tab w:val="num" w:pos="288"/>
        </w:tabs>
        <w:ind w:left="216" w:hanging="288"/>
      </w:pPr>
      <w:rPr>
        <w:rFonts w:ascii="Wingdings" w:hAnsi="Wingdings" w:hint="default"/>
        <w:sz w:val="16"/>
      </w:rPr>
    </w:lvl>
  </w:abstractNum>
  <w:abstractNum w:abstractNumId="33" w15:restartNumberingAfterBreak="0">
    <w:nsid w:val="65000E42"/>
    <w:multiLevelType w:val="singleLevel"/>
    <w:tmpl w:val="57165670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34" w15:restartNumberingAfterBreak="0">
    <w:nsid w:val="657E52F3"/>
    <w:multiLevelType w:val="singleLevel"/>
    <w:tmpl w:val="83CEECB0"/>
    <w:lvl w:ilvl="0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35" w15:restartNumberingAfterBreak="0">
    <w:nsid w:val="671441C6"/>
    <w:multiLevelType w:val="singleLevel"/>
    <w:tmpl w:val="6FA233B2"/>
    <w:lvl w:ilvl="0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36" w15:restartNumberingAfterBreak="0">
    <w:nsid w:val="6C9B46D9"/>
    <w:multiLevelType w:val="singleLevel"/>
    <w:tmpl w:val="292E3C5A"/>
    <w:lvl w:ilvl="0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37" w15:restartNumberingAfterBreak="0">
    <w:nsid w:val="6CAB3B26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6F902C8D"/>
    <w:multiLevelType w:val="singleLevel"/>
    <w:tmpl w:val="4BD8086E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39" w15:restartNumberingAfterBreak="0">
    <w:nsid w:val="71286E98"/>
    <w:multiLevelType w:val="singleLevel"/>
    <w:tmpl w:val="811C8558"/>
    <w:lvl w:ilvl="0">
      <w:start w:val="1"/>
      <w:numFmt w:val="bullet"/>
      <w:lvlText w:val=""/>
      <w:lvlJc w:val="left"/>
      <w:pPr>
        <w:tabs>
          <w:tab w:val="num" w:pos="360"/>
        </w:tabs>
        <w:ind w:left="72" w:hanging="72"/>
      </w:pPr>
      <w:rPr>
        <w:rFonts w:ascii="Symbol" w:hAnsi="Symbol" w:hint="default"/>
      </w:rPr>
    </w:lvl>
  </w:abstractNum>
  <w:abstractNum w:abstractNumId="40" w15:restartNumberingAfterBreak="0">
    <w:nsid w:val="71F05158"/>
    <w:multiLevelType w:val="singleLevel"/>
    <w:tmpl w:val="D9FC550A"/>
    <w:lvl w:ilvl="0">
      <w:start w:val="1"/>
      <w:numFmt w:val="bullet"/>
      <w:lvlText w:val="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</w:rPr>
    </w:lvl>
  </w:abstractNum>
  <w:abstractNum w:abstractNumId="41" w15:restartNumberingAfterBreak="0">
    <w:nsid w:val="77082E4D"/>
    <w:multiLevelType w:val="singleLevel"/>
    <w:tmpl w:val="9D60DB26"/>
    <w:lvl w:ilvl="0">
      <w:start w:val="1"/>
      <w:numFmt w:val="bullet"/>
      <w:lvlText w:val=""/>
      <w:lvlJc w:val="left"/>
      <w:pPr>
        <w:tabs>
          <w:tab w:val="num" w:pos="360"/>
        </w:tabs>
        <w:ind w:left="144" w:hanging="144"/>
      </w:pPr>
      <w:rPr>
        <w:rFonts w:ascii="Wingdings" w:hAnsi="Wingdings" w:hint="default"/>
      </w:rPr>
    </w:lvl>
  </w:abstractNum>
  <w:abstractNum w:abstractNumId="42" w15:restartNumberingAfterBreak="0">
    <w:nsid w:val="77F54D51"/>
    <w:multiLevelType w:val="singleLevel"/>
    <w:tmpl w:val="BD26DE0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</w:abstractNum>
  <w:abstractNum w:abstractNumId="43" w15:restartNumberingAfterBreak="0">
    <w:nsid w:val="7A2A640D"/>
    <w:multiLevelType w:val="hybridMultilevel"/>
    <w:tmpl w:val="5450F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4458BB"/>
    <w:multiLevelType w:val="singleLevel"/>
    <w:tmpl w:val="89ACF66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F58238B"/>
    <w:multiLevelType w:val="singleLevel"/>
    <w:tmpl w:val="D9F6363C"/>
    <w:lvl w:ilvl="0">
      <w:start w:val="1"/>
      <w:numFmt w:val="bullet"/>
      <w:lvlText w:val=""/>
      <w:lvlJc w:val="left"/>
      <w:pPr>
        <w:tabs>
          <w:tab w:val="num" w:pos="360"/>
        </w:tabs>
        <w:ind w:left="216" w:hanging="216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14"/>
  </w:num>
  <w:num w:numId="5">
    <w:abstractNumId w:val="19"/>
  </w:num>
  <w:num w:numId="6">
    <w:abstractNumId w:val="13"/>
  </w:num>
  <w:num w:numId="7">
    <w:abstractNumId w:val="38"/>
  </w:num>
  <w:num w:numId="8">
    <w:abstractNumId w:val="33"/>
  </w:num>
  <w:num w:numId="9">
    <w:abstractNumId w:val="21"/>
  </w:num>
  <w:num w:numId="10">
    <w:abstractNumId w:val="39"/>
  </w:num>
  <w:num w:numId="11">
    <w:abstractNumId w:val="4"/>
  </w:num>
  <w:num w:numId="12">
    <w:abstractNumId w:val="17"/>
  </w:num>
  <w:num w:numId="13">
    <w:abstractNumId w:val="29"/>
  </w:num>
  <w:num w:numId="14">
    <w:abstractNumId w:val="37"/>
  </w:num>
  <w:num w:numId="15">
    <w:abstractNumId w:val="41"/>
  </w:num>
  <w:num w:numId="16">
    <w:abstractNumId w:val="0"/>
  </w:num>
  <w:num w:numId="17">
    <w:abstractNumId w:val="25"/>
  </w:num>
  <w:num w:numId="18">
    <w:abstractNumId w:val="6"/>
  </w:num>
  <w:num w:numId="19">
    <w:abstractNumId w:val="23"/>
  </w:num>
  <w:num w:numId="20">
    <w:abstractNumId w:val="28"/>
  </w:num>
  <w:num w:numId="21">
    <w:abstractNumId w:val="35"/>
  </w:num>
  <w:num w:numId="22">
    <w:abstractNumId w:val="3"/>
  </w:num>
  <w:num w:numId="23">
    <w:abstractNumId w:val="36"/>
  </w:num>
  <w:num w:numId="24">
    <w:abstractNumId w:val="34"/>
  </w:num>
  <w:num w:numId="25">
    <w:abstractNumId w:val="42"/>
  </w:num>
  <w:num w:numId="26">
    <w:abstractNumId w:val="26"/>
  </w:num>
  <w:num w:numId="27">
    <w:abstractNumId w:val="8"/>
  </w:num>
  <w:num w:numId="28">
    <w:abstractNumId w:val="22"/>
  </w:num>
  <w:num w:numId="29">
    <w:abstractNumId w:val="40"/>
  </w:num>
  <w:num w:numId="30">
    <w:abstractNumId w:val="5"/>
  </w:num>
  <w:num w:numId="31">
    <w:abstractNumId w:val="45"/>
  </w:num>
  <w:num w:numId="32">
    <w:abstractNumId w:val="18"/>
  </w:num>
  <w:num w:numId="33">
    <w:abstractNumId w:val="24"/>
  </w:num>
  <w:num w:numId="34">
    <w:abstractNumId w:val="15"/>
  </w:num>
  <w:num w:numId="35">
    <w:abstractNumId w:val="32"/>
  </w:num>
  <w:num w:numId="36">
    <w:abstractNumId w:val="12"/>
  </w:num>
  <w:num w:numId="37">
    <w:abstractNumId w:val="1"/>
  </w:num>
  <w:num w:numId="38">
    <w:abstractNumId w:val="10"/>
  </w:num>
  <w:num w:numId="39">
    <w:abstractNumId w:val="44"/>
  </w:num>
  <w:num w:numId="40">
    <w:abstractNumId w:val="16"/>
  </w:num>
  <w:num w:numId="41">
    <w:abstractNumId w:val="16"/>
  </w:num>
  <w:num w:numId="42">
    <w:abstractNumId w:val="30"/>
  </w:num>
  <w:num w:numId="43">
    <w:abstractNumId w:val="9"/>
  </w:num>
  <w:num w:numId="44">
    <w:abstractNumId w:val="31"/>
  </w:num>
  <w:num w:numId="45">
    <w:abstractNumId w:val="27"/>
  </w:num>
  <w:num w:numId="46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etK+nY0q3+DDrFmr8fnyKzcto/DRWRWBXcPoSjxZ689eQvOz9LCwYwsqOWLIsBj0oQSKMEgf1PIOSv/TlVJWIw==" w:salt="oJvg94kL2L712CvXLDbfrg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638"/>
    <w:rsid w:val="00036DB7"/>
    <w:rsid w:val="00074141"/>
    <w:rsid w:val="000853AD"/>
    <w:rsid w:val="00094A65"/>
    <w:rsid w:val="00097B22"/>
    <w:rsid w:val="000B443C"/>
    <w:rsid w:val="000F582F"/>
    <w:rsid w:val="000F7192"/>
    <w:rsid w:val="00112E48"/>
    <w:rsid w:val="00126C8C"/>
    <w:rsid w:val="00147B01"/>
    <w:rsid w:val="0016284B"/>
    <w:rsid w:val="001B4AC8"/>
    <w:rsid w:val="001B7188"/>
    <w:rsid w:val="00211D9D"/>
    <w:rsid w:val="0021421A"/>
    <w:rsid w:val="00216510"/>
    <w:rsid w:val="00225A49"/>
    <w:rsid w:val="00240FC1"/>
    <w:rsid w:val="00243A61"/>
    <w:rsid w:val="002533A3"/>
    <w:rsid w:val="00271A9E"/>
    <w:rsid w:val="0027711A"/>
    <w:rsid w:val="002837DD"/>
    <w:rsid w:val="00284DBD"/>
    <w:rsid w:val="00297988"/>
    <w:rsid w:val="002B0372"/>
    <w:rsid w:val="002F07C2"/>
    <w:rsid w:val="00300199"/>
    <w:rsid w:val="00305C02"/>
    <w:rsid w:val="003070D4"/>
    <w:rsid w:val="003275E4"/>
    <w:rsid w:val="00331BD8"/>
    <w:rsid w:val="00357E32"/>
    <w:rsid w:val="0036267D"/>
    <w:rsid w:val="00393455"/>
    <w:rsid w:val="003B4DF3"/>
    <w:rsid w:val="003E741B"/>
    <w:rsid w:val="003F45E8"/>
    <w:rsid w:val="004054A8"/>
    <w:rsid w:val="00431638"/>
    <w:rsid w:val="00440474"/>
    <w:rsid w:val="00445006"/>
    <w:rsid w:val="00481D67"/>
    <w:rsid w:val="004A22C3"/>
    <w:rsid w:val="004A4A11"/>
    <w:rsid w:val="004C75D3"/>
    <w:rsid w:val="004D71A4"/>
    <w:rsid w:val="00511EA5"/>
    <w:rsid w:val="00525738"/>
    <w:rsid w:val="005265C5"/>
    <w:rsid w:val="005341B0"/>
    <w:rsid w:val="00535F5E"/>
    <w:rsid w:val="00540E2F"/>
    <w:rsid w:val="0054559F"/>
    <w:rsid w:val="00566830"/>
    <w:rsid w:val="005719F6"/>
    <w:rsid w:val="0057237D"/>
    <w:rsid w:val="005A0346"/>
    <w:rsid w:val="005C680D"/>
    <w:rsid w:val="005C7D27"/>
    <w:rsid w:val="005E4221"/>
    <w:rsid w:val="00600872"/>
    <w:rsid w:val="00605F61"/>
    <w:rsid w:val="006117C3"/>
    <w:rsid w:val="006247CF"/>
    <w:rsid w:val="00631583"/>
    <w:rsid w:val="0064344F"/>
    <w:rsid w:val="00666B98"/>
    <w:rsid w:val="0067023F"/>
    <w:rsid w:val="006871E8"/>
    <w:rsid w:val="006B50B6"/>
    <w:rsid w:val="00707097"/>
    <w:rsid w:val="00761940"/>
    <w:rsid w:val="0079386B"/>
    <w:rsid w:val="007A0778"/>
    <w:rsid w:val="007B7B6A"/>
    <w:rsid w:val="007B7D5C"/>
    <w:rsid w:val="007C2070"/>
    <w:rsid w:val="007E2472"/>
    <w:rsid w:val="007F3A01"/>
    <w:rsid w:val="007F4417"/>
    <w:rsid w:val="008207CB"/>
    <w:rsid w:val="00824E89"/>
    <w:rsid w:val="008373B9"/>
    <w:rsid w:val="008718D5"/>
    <w:rsid w:val="00883541"/>
    <w:rsid w:val="008919A2"/>
    <w:rsid w:val="008B395E"/>
    <w:rsid w:val="00904051"/>
    <w:rsid w:val="00905F17"/>
    <w:rsid w:val="0093049C"/>
    <w:rsid w:val="00937B89"/>
    <w:rsid w:val="0095416E"/>
    <w:rsid w:val="00956539"/>
    <w:rsid w:val="009571FE"/>
    <w:rsid w:val="00960D0E"/>
    <w:rsid w:val="009630B5"/>
    <w:rsid w:val="009877EE"/>
    <w:rsid w:val="009E6B82"/>
    <w:rsid w:val="00A32700"/>
    <w:rsid w:val="00A37336"/>
    <w:rsid w:val="00A5723E"/>
    <w:rsid w:val="00A62ECE"/>
    <w:rsid w:val="00A96586"/>
    <w:rsid w:val="00AD07D8"/>
    <w:rsid w:val="00AE7308"/>
    <w:rsid w:val="00B15977"/>
    <w:rsid w:val="00B34F37"/>
    <w:rsid w:val="00B449E2"/>
    <w:rsid w:val="00B67178"/>
    <w:rsid w:val="00B82D3E"/>
    <w:rsid w:val="00B92BB7"/>
    <w:rsid w:val="00BC1310"/>
    <w:rsid w:val="00BD0D22"/>
    <w:rsid w:val="00BD2A7D"/>
    <w:rsid w:val="00BF5DC3"/>
    <w:rsid w:val="00C25549"/>
    <w:rsid w:val="00C30D8C"/>
    <w:rsid w:val="00C30E74"/>
    <w:rsid w:val="00C40B1D"/>
    <w:rsid w:val="00C561D5"/>
    <w:rsid w:val="00C57020"/>
    <w:rsid w:val="00C80880"/>
    <w:rsid w:val="00C90A58"/>
    <w:rsid w:val="00C90E91"/>
    <w:rsid w:val="00C91FC2"/>
    <w:rsid w:val="00CB6884"/>
    <w:rsid w:val="00CC1673"/>
    <w:rsid w:val="00CC5271"/>
    <w:rsid w:val="00CF286A"/>
    <w:rsid w:val="00D15B34"/>
    <w:rsid w:val="00D3271D"/>
    <w:rsid w:val="00D36067"/>
    <w:rsid w:val="00D43E7F"/>
    <w:rsid w:val="00D71FB7"/>
    <w:rsid w:val="00DA04FB"/>
    <w:rsid w:val="00DE3AC0"/>
    <w:rsid w:val="00DE7438"/>
    <w:rsid w:val="00DF6745"/>
    <w:rsid w:val="00E21000"/>
    <w:rsid w:val="00E2745C"/>
    <w:rsid w:val="00E32089"/>
    <w:rsid w:val="00E34267"/>
    <w:rsid w:val="00E35A3E"/>
    <w:rsid w:val="00E36FED"/>
    <w:rsid w:val="00E414E7"/>
    <w:rsid w:val="00E41D60"/>
    <w:rsid w:val="00E46429"/>
    <w:rsid w:val="00E46CB8"/>
    <w:rsid w:val="00E52D2B"/>
    <w:rsid w:val="00E85623"/>
    <w:rsid w:val="00E87D22"/>
    <w:rsid w:val="00EA0946"/>
    <w:rsid w:val="00ED2688"/>
    <w:rsid w:val="00ED763B"/>
    <w:rsid w:val="00EF5473"/>
    <w:rsid w:val="00EF7B58"/>
    <w:rsid w:val="00F03DDE"/>
    <w:rsid w:val="00F12CBE"/>
    <w:rsid w:val="00F52BB1"/>
    <w:rsid w:val="00F53C1D"/>
    <w:rsid w:val="00F70B01"/>
    <w:rsid w:val="00F80370"/>
    <w:rsid w:val="00FA5B8C"/>
    <w:rsid w:val="00FE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6189DC81"/>
  <w15:chartTrackingRefBased/>
  <w15:docId w15:val="{AFE78F58-8920-434E-97A1-17A185CA3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16"/>
    </w:rPr>
  </w:style>
  <w:style w:type="paragraph" w:styleId="Heading1">
    <w:name w:val="heading 1"/>
    <w:basedOn w:val="Normal"/>
    <w:next w:val="Normal"/>
    <w:qFormat/>
    <w:pPr>
      <w:keepNext/>
      <w:framePr w:hSpace="187" w:wrap="around" w:vAnchor="text" w:hAnchor="margin" w:y="1297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pPr>
      <w:keepNext/>
      <w:tabs>
        <w:tab w:val="left" w:pos="1620"/>
        <w:tab w:val="left" w:pos="1710"/>
      </w:tabs>
      <w:jc w:val="center"/>
      <w:outlineLvl w:val="1"/>
    </w:pPr>
    <w:rPr>
      <w:b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90A5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qFormat/>
    <w:pPr>
      <w:keepNext/>
      <w:tabs>
        <w:tab w:val="left" w:pos="1620"/>
        <w:tab w:val="left" w:pos="1710"/>
      </w:tabs>
      <w:outlineLvl w:val="4"/>
    </w:pPr>
    <w:rPr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Pr>
      <w:i/>
    </w:rPr>
  </w:style>
  <w:style w:type="paragraph" w:styleId="BodyText">
    <w:name w:val="Body Text"/>
    <w:basedOn w:val="Normal"/>
    <w:pPr>
      <w:framePr w:w="3953" w:h="721" w:hSpace="180" w:wrap="around" w:vAnchor="text" w:hAnchor="page" w:x="761" w:y="10733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BodyText2">
    <w:name w:val="Body Text 2"/>
    <w:basedOn w:val="Normal"/>
    <w:next w:val="Heading1"/>
    <w:pPr>
      <w:framePr w:h="1008" w:hRule="exact" w:hSpace="144" w:wrap="around" w:hAnchor="margin" w:yAlign="top"/>
    </w:pPr>
    <w:rPr>
      <w:rFonts w:ascii="Arial Black" w:hAnsi="Arial Black"/>
      <w:sz w:val="22"/>
    </w:rPr>
  </w:style>
  <w:style w:type="paragraph" w:styleId="BodyTextIndent">
    <w:name w:val="Body Text Indent"/>
    <w:basedOn w:val="Normal"/>
    <w:pPr>
      <w:tabs>
        <w:tab w:val="left" w:pos="1710"/>
      </w:tabs>
      <w:ind w:left="1710" w:hanging="1710"/>
    </w:pPr>
  </w:style>
  <w:style w:type="paragraph" w:styleId="BodyText3">
    <w:name w:val="Body Text 3"/>
    <w:basedOn w:val="Normal"/>
    <w:pPr>
      <w:framePr w:w="5413" w:h="1441" w:hSpace="180" w:wrap="around" w:vAnchor="text" w:hAnchor="page" w:x="2077" w:y="1366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pPr>
      <w:framePr w:w="1477" w:h="721" w:hSpace="180" w:wrap="around" w:vAnchor="text" w:hAnchor="page" w:x="10285" w:y="6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b/>
    </w:rPr>
  </w:style>
  <w:style w:type="character" w:styleId="Hyperlink">
    <w:name w:val="Hyperlink"/>
    <w:rPr>
      <w:rFonts w:ascii="Arial" w:hAnsi="Arial"/>
      <w:color w:val="0000FF"/>
      <w:sz w:val="14"/>
      <w:u w:val="single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b/>
      <w:caps/>
      <w:kern w:val="28"/>
      <w:sz w:val="22"/>
    </w:rPr>
  </w:style>
  <w:style w:type="paragraph" w:customStyle="1" w:styleId="greyboxFootnote">
    <w:name w:val="greyboxFootnote"/>
    <w:basedOn w:val="Normal"/>
    <w:autoRedefine/>
    <w:rPr>
      <w:sz w:val="13"/>
    </w:rPr>
  </w:style>
  <w:style w:type="character" w:customStyle="1" w:styleId="Hyperlink2">
    <w:name w:val="Hyperlink2"/>
    <w:rPr>
      <w:rFonts w:ascii="Arial" w:hAnsi="Arial"/>
      <w:color w:val="0000FF"/>
      <w:sz w:val="18"/>
      <w:u w:val="single"/>
    </w:rPr>
  </w:style>
  <w:style w:type="character" w:customStyle="1" w:styleId="Hyperlink3">
    <w:name w:val="Hyperlink3"/>
    <w:rPr>
      <w:rFonts w:ascii="Arial" w:hAnsi="Arial"/>
      <w:color w:val="0000FF"/>
      <w:sz w:val="16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character" w:styleId="EndnoteReference">
    <w:name w:val="endnote reference"/>
    <w:semiHidden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853A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F07C2"/>
    <w:pPr>
      <w:ind w:left="720"/>
      <w:contextualSpacing/>
    </w:pPr>
  </w:style>
  <w:style w:type="character" w:styleId="CommentReference">
    <w:name w:val="annotation reference"/>
    <w:basedOn w:val="DefaultParagraphFont"/>
    <w:rsid w:val="00D43E7F"/>
    <w:rPr>
      <w:sz w:val="16"/>
      <w:szCs w:val="16"/>
    </w:rPr>
  </w:style>
  <w:style w:type="paragraph" w:styleId="CommentText">
    <w:name w:val="annotation text"/>
    <w:basedOn w:val="Normal"/>
    <w:link w:val="CommentTextChar"/>
    <w:rsid w:val="00D43E7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D43E7F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D43E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43E7F"/>
    <w:rPr>
      <w:rFonts w:ascii="Arial" w:hAnsi="Arial"/>
      <w:b/>
      <w:bCs/>
    </w:rPr>
  </w:style>
  <w:style w:type="paragraph" w:styleId="Revision">
    <w:name w:val="Revision"/>
    <w:hidden/>
    <w:uiPriority w:val="99"/>
    <w:semiHidden/>
    <w:rsid w:val="007B7B6A"/>
    <w:rPr>
      <w:rFonts w:ascii="Arial" w:hAnsi="Arial"/>
      <w:sz w:val="16"/>
    </w:rPr>
  </w:style>
  <w:style w:type="character" w:customStyle="1" w:styleId="Heading4Char">
    <w:name w:val="Heading 4 Char"/>
    <w:basedOn w:val="DefaultParagraphFont"/>
    <w:link w:val="Heading4"/>
    <w:semiHidden/>
    <w:rsid w:val="00C90A58"/>
    <w:rPr>
      <w:rFonts w:asciiTheme="majorHAnsi" w:eastAsiaTheme="majorEastAsia" w:hAnsiTheme="majorHAnsi" w:cstheme="majorBidi"/>
      <w:i/>
      <w:iCs/>
      <w:color w:val="2F5496" w:themeColor="accent1" w:themeShade="BF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burnapprovals@idem.IN.gov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urnapprovals@idem.IN.gov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.gov/idem/openburnin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burnapprovals@idem.IN.gov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n.gov/idem/forms/idem-agency-form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FormTem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F8FFE-241F-44F5-870E-F3C36A01F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FormTem1.dot</Template>
  <TotalTime>7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IDEM</Company>
  <LinksUpToDate>false</LinksUpToDate>
  <CharactersWithSpaces>4544</CharactersWithSpaces>
  <SharedDoc>false</SharedDoc>
  <HLinks>
    <vt:vector size="12" baseType="variant">
      <vt:variant>
        <vt:i4>2687031</vt:i4>
      </vt:variant>
      <vt:variant>
        <vt:i4>3</vt:i4>
      </vt:variant>
      <vt:variant>
        <vt:i4>0</vt:i4>
      </vt:variant>
      <vt:variant>
        <vt:i4>5</vt:i4>
      </vt:variant>
      <vt:variant>
        <vt:lpwstr>http://www.idem.in.gov/4819.htm</vt:lpwstr>
      </vt:variant>
      <vt:variant>
        <vt:lpwstr/>
      </vt:variant>
      <vt:variant>
        <vt:i4>4456451</vt:i4>
      </vt:variant>
      <vt:variant>
        <vt:i4>0</vt:i4>
      </vt:variant>
      <vt:variant>
        <vt:i4>0</vt:i4>
      </vt:variant>
      <vt:variant>
        <vt:i4>5</vt:i4>
      </vt:variant>
      <vt:variant>
        <vt:lpwstr>http://www.in.gov/icpr/webfile/formsdiv/43688.pdf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OLQ IDEM</dc:creator>
  <cp:keywords/>
  <dc:description/>
  <cp:lastModifiedBy>Chinn, Kara</cp:lastModifiedBy>
  <cp:revision>6</cp:revision>
  <cp:lastPrinted>2021-09-08T11:56:00Z</cp:lastPrinted>
  <dcterms:created xsi:type="dcterms:W3CDTF">2021-09-08T16:21:00Z</dcterms:created>
  <dcterms:modified xsi:type="dcterms:W3CDTF">2022-01-07T17:08:00Z</dcterms:modified>
</cp:coreProperties>
</file>